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rPr>
        <w:id w:val="-1850870100"/>
        <w:docPartObj>
          <w:docPartGallery w:val="Cover Pages"/>
          <w:docPartUnique/>
        </w:docPartObj>
      </w:sdtPr>
      <w:sdtEndPr/>
      <w:sdtContent>
        <w:p w14:paraId="18F06E40" w14:textId="77777777" w:rsidR="007E5E36" w:rsidRPr="00FF2833" w:rsidRDefault="007E5E36" w:rsidP="00FF2833">
          <w:pPr>
            <w:rPr>
              <w:color w:val="000000" w:themeColor="text1"/>
            </w:rPr>
          </w:pPr>
        </w:p>
        <w:p w14:paraId="5AC244D8" w14:textId="77777777" w:rsidR="00D6735A" w:rsidRPr="00FF2833" w:rsidRDefault="00D6735A" w:rsidP="00FF2833">
          <w:pPr>
            <w:rPr>
              <w:color w:val="000000" w:themeColor="text1"/>
            </w:rPr>
          </w:pPr>
        </w:p>
        <w:p w14:paraId="69D80A21" w14:textId="77777777" w:rsidR="00D6735A" w:rsidRPr="00FF2833" w:rsidRDefault="00D6735A" w:rsidP="00FF2833">
          <w:pPr>
            <w:rPr>
              <w:color w:val="000000" w:themeColor="text1"/>
            </w:rPr>
          </w:pPr>
        </w:p>
        <w:p w14:paraId="200970E7" w14:textId="77777777" w:rsidR="007E5E36" w:rsidRPr="00FF2833" w:rsidRDefault="007E5E36" w:rsidP="00FF2833">
          <w:pPr>
            <w:rPr>
              <w:color w:val="000000" w:themeColor="text1"/>
            </w:rPr>
          </w:pPr>
        </w:p>
        <w:p w14:paraId="24CC9D7E" w14:textId="1E8514B4" w:rsidR="00883619" w:rsidRPr="00FF2833" w:rsidRDefault="00FC7C5B" w:rsidP="00FF2833">
          <w:pPr>
            <w:rPr>
              <w:color w:val="000000" w:themeColor="text1"/>
              <w:sz w:val="52"/>
              <w:szCs w:val="52"/>
              <w:lang w:val="en-CA"/>
            </w:rPr>
          </w:pPr>
          <w:r>
            <w:rPr>
              <w:sz w:val="52"/>
              <w:szCs w:val="52"/>
              <w:lang w:val="en-CA"/>
            </w:rPr>
            <w:t>Kanata Nordic Ski Club</w:t>
          </w:r>
          <w:r w:rsidR="00AD1E9D" w:rsidRPr="00637708">
            <w:rPr>
              <w:color w:val="000000" w:themeColor="text1"/>
              <w:sz w:val="52"/>
              <w:szCs w:val="52"/>
              <w:lang w:val="en-CA"/>
            </w:rPr>
            <w:t xml:space="preserve"> </w:t>
          </w:r>
          <w:r w:rsidR="00883619" w:rsidRPr="00FF2833">
            <w:rPr>
              <w:color w:val="000000" w:themeColor="text1"/>
              <w:sz w:val="52"/>
              <w:szCs w:val="52"/>
              <w:lang w:val="en-CA"/>
            </w:rPr>
            <w:t xml:space="preserve"> </w:t>
          </w:r>
        </w:p>
        <w:p w14:paraId="31C441D8" w14:textId="58C2A55E" w:rsidR="00E218AC" w:rsidRPr="00FF2833" w:rsidRDefault="00883619" w:rsidP="00FF2833">
          <w:pPr>
            <w:rPr>
              <w:color w:val="000000" w:themeColor="text1"/>
              <w:sz w:val="52"/>
              <w:szCs w:val="52"/>
              <w:lang w:val="en-CA"/>
            </w:rPr>
          </w:pPr>
          <w:r w:rsidRPr="00FF2833">
            <w:rPr>
              <w:color w:val="000000" w:themeColor="text1"/>
              <w:sz w:val="52"/>
              <w:szCs w:val="52"/>
              <w:lang w:val="en-CA"/>
            </w:rPr>
            <w:t>Event Discipline Procedures</w:t>
          </w:r>
        </w:p>
        <w:p w14:paraId="511ED90E" w14:textId="77777777" w:rsidR="00E218AC" w:rsidRPr="00FF2833" w:rsidRDefault="00E218AC" w:rsidP="00FF2833">
          <w:pPr>
            <w:rPr>
              <w:color w:val="000000" w:themeColor="text1"/>
              <w:lang w:val="en-CA"/>
            </w:rPr>
          </w:pPr>
        </w:p>
        <w:p w14:paraId="2779C2E8" w14:textId="6EDA648D" w:rsidR="000B2B96" w:rsidRPr="00FF2833" w:rsidRDefault="00883619" w:rsidP="00FF2833">
          <w:pPr>
            <w:rPr>
              <w:color w:val="000000" w:themeColor="text1"/>
              <w:sz w:val="40"/>
              <w:szCs w:val="40"/>
              <w:lang w:val="en-CA"/>
            </w:rPr>
          </w:pPr>
          <w:r w:rsidRPr="00FF2833">
            <w:rPr>
              <w:color w:val="000000" w:themeColor="text1"/>
              <w:sz w:val="40"/>
              <w:szCs w:val="40"/>
              <w:lang w:val="en-CA"/>
            </w:rPr>
            <w:t>Policy</w:t>
          </w:r>
        </w:p>
        <w:p w14:paraId="05370970" w14:textId="567C7644" w:rsidR="00034272" w:rsidRPr="00FF2833" w:rsidRDefault="00FC7C5B" w:rsidP="00FF2833">
          <w:pPr>
            <w:rPr>
              <w:color w:val="000000" w:themeColor="text1"/>
              <w:lang w:val="en-CA"/>
            </w:rPr>
          </w:pPr>
          <w:r>
            <w:rPr>
              <w:b/>
              <w:sz w:val="36"/>
              <w:szCs w:val="36"/>
              <w:lang w:val="en-CA"/>
            </w:rPr>
            <w:t>November 1, 2023</w:t>
          </w:r>
          <w:r w:rsidR="00034272" w:rsidRPr="00FF2833">
            <w:rPr>
              <w:color w:val="000000" w:themeColor="text1"/>
              <w:sz w:val="24"/>
              <w:lang w:val="en-CA"/>
            </w:rPr>
            <w:br w:type="page"/>
          </w:r>
        </w:p>
      </w:sdtContent>
    </w:sdt>
    <w:p w14:paraId="2B71C848" w14:textId="77777777" w:rsidR="000B2B96" w:rsidRPr="00FF2833" w:rsidRDefault="00E218AC" w:rsidP="00FF2833">
      <w:pPr>
        <w:pStyle w:val="Title"/>
        <w:rPr>
          <w:color w:val="000000" w:themeColor="text1"/>
        </w:rPr>
      </w:pPr>
      <w:r w:rsidRPr="00FF2833">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017277A5" wp14:editId="1F64A02D">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73B838"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FF2833">
        <w:rPr>
          <w:color w:val="000000" w:themeColor="text1"/>
        </w:rPr>
        <w:t>Table of Contents</w:t>
      </w:r>
    </w:p>
    <w:p w14:paraId="471D4DA5" w14:textId="77777777" w:rsidR="00E218AC" w:rsidRPr="00FF2833" w:rsidRDefault="00E218AC" w:rsidP="00FF2833">
      <w:pPr>
        <w:rPr>
          <w:color w:val="000000" w:themeColor="text1"/>
        </w:rPr>
      </w:pPr>
    </w:p>
    <w:p w14:paraId="2947385F" w14:textId="6DB8ECFC" w:rsidR="00E4713B" w:rsidRDefault="00E218AC">
      <w:pPr>
        <w:pStyle w:val="TOC1"/>
        <w:tabs>
          <w:tab w:val="right" w:leader="dot" w:pos="8630"/>
        </w:tabs>
        <w:rPr>
          <w:rFonts w:asciiTheme="minorHAnsi" w:hAnsiTheme="minorHAnsi"/>
          <w:b w:val="0"/>
          <w:noProof/>
          <w:sz w:val="24"/>
          <w:lang w:val="en-CA"/>
        </w:rPr>
      </w:pPr>
      <w:r w:rsidRPr="00FF2833">
        <w:rPr>
          <w:color w:val="000000" w:themeColor="text1"/>
        </w:rPr>
        <w:fldChar w:fldCharType="begin"/>
      </w:r>
      <w:r w:rsidRPr="00FF2833">
        <w:rPr>
          <w:color w:val="000000" w:themeColor="text1"/>
        </w:rPr>
        <w:instrText xml:space="preserve"> TOC \o "1-3" </w:instrText>
      </w:r>
      <w:r w:rsidRPr="00FF2833">
        <w:rPr>
          <w:color w:val="000000" w:themeColor="text1"/>
        </w:rPr>
        <w:fldChar w:fldCharType="separate"/>
      </w:r>
      <w:r w:rsidR="00E4713B" w:rsidRPr="00B866E2">
        <w:rPr>
          <w:noProof/>
          <w:color w:val="000000" w:themeColor="text1"/>
          <w:lang w:bidi="en-US"/>
        </w:rPr>
        <w:t>Definitions</w:t>
      </w:r>
      <w:r w:rsidR="00E4713B">
        <w:rPr>
          <w:noProof/>
        </w:rPr>
        <w:tab/>
      </w:r>
      <w:r w:rsidR="00E4713B">
        <w:rPr>
          <w:noProof/>
        </w:rPr>
        <w:fldChar w:fldCharType="begin"/>
      </w:r>
      <w:r w:rsidR="00E4713B">
        <w:rPr>
          <w:noProof/>
        </w:rPr>
        <w:instrText xml:space="preserve"> PAGEREF _Toc125044818 \h </w:instrText>
      </w:r>
      <w:r w:rsidR="00E4713B">
        <w:rPr>
          <w:noProof/>
        </w:rPr>
      </w:r>
      <w:r w:rsidR="00E4713B">
        <w:rPr>
          <w:noProof/>
        </w:rPr>
        <w:fldChar w:fldCharType="separate"/>
      </w:r>
      <w:r w:rsidR="004205ED">
        <w:rPr>
          <w:noProof/>
        </w:rPr>
        <w:t>3</w:t>
      </w:r>
      <w:r w:rsidR="00E4713B">
        <w:rPr>
          <w:noProof/>
        </w:rPr>
        <w:fldChar w:fldCharType="end"/>
      </w:r>
    </w:p>
    <w:p w14:paraId="2C4A6D01" w14:textId="411D1292" w:rsidR="00E4713B" w:rsidRDefault="00E4713B">
      <w:pPr>
        <w:pStyle w:val="TOC1"/>
        <w:tabs>
          <w:tab w:val="right" w:leader="dot" w:pos="8630"/>
        </w:tabs>
        <w:rPr>
          <w:rFonts w:asciiTheme="minorHAnsi" w:hAnsiTheme="minorHAnsi"/>
          <w:b w:val="0"/>
          <w:noProof/>
          <w:sz w:val="24"/>
          <w:lang w:val="en-CA"/>
        </w:rPr>
      </w:pPr>
      <w:r w:rsidRPr="00B866E2">
        <w:rPr>
          <w:noProof/>
          <w:color w:val="000000" w:themeColor="text1"/>
          <w:lang w:bidi="en-US"/>
        </w:rPr>
        <w:t>Purpose</w:t>
      </w:r>
      <w:r>
        <w:rPr>
          <w:noProof/>
        </w:rPr>
        <w:tab/>
      </w:r>
      <w:r>
        <w:rPr>
          <w:noProof/>
        </w:rPr>
        <w:fldChar w:fldCharType="begin"/>
      </w:r>
      <w:r>
        <w:rPr>
          <w:noProof/>
        </w:rPr>
        <w:instrText xml:space="preserve"> PAGEREF _Toc125044819 \h </w:instrText>
      </w:r>
      <w:r>
        <w:rPr>
          <w:noProof/>
        </w:rPr>
      </w:r>
      <w:r>
        <w:rPr>
          <w:noProof/>
        </w:rPr>
        <w:fldChar w:fldCharType="separate"/>
      </w:r>
      <w:r w:rsidR="004205ED">
        <w:rPr>
          <w:noProof/>
        </w:rPr>
        <w:t>4</w:t>
      </w:r>
      <w:r>
        <w:rPr>
          <w:noProof/>
        </w:rPr>
        <w:fldChar w:fldCharType="end"/>
      </w:r>
    </w:p>
    <w:p w14:paraId="3E4486B2" w14:textId="21BEE656" w:rsidR="00E4713B" w:rsidRDefault="00E4713B">
      <w:pPr>
        <w:pStyle w:val="TOC1"/>
        <w:tabs>
          <w:tab w:val="right" w:leader="dot" w:pos="8630"/>
        </w:tabs>
        <w:rPr>
          <w:rFonts w:asciiTheme="minorHAnsi" w:hAnsiTheme="minorHAnsi"/>
          <w:b w:val="0"/>
          <w:noProof/>
          <w:sz w:val="24"/>
          <w:lang w:val="en-CA"/>
        </w:rPr>
      </w:pPr>
      <w:r w:rsidRPr="00B866E2">
        <w:rPr>
          <w:noProof/>
          <w:color w:val="000000" w:themeColor="text1"/>
          <w:lang w:bidi="en-US"/>
        </w:rPr>
        <w:t>Scope and Application of this Policy</w:t>
      </w:r>
      <w:r>
        <w:rPr>
          <w:noProof/>
        </w:rPr>
        <w:tab/>
      </w:r>
      <w:r>
        <w:rPr>
          <w:noProof/>
        </w:rPr>
        <w:fldChar w:fldCharType="begin"/>
      </w:r>
      <w:r>
        <w:rPr>
          <w:noProof/>
        </w:rPr>
        <w:instrText xml:space="preserve"> PAGEREF _Toc125044820 \h </w:instrText>
      </w:r>
      <w:r>
        <w:rPr>
          <w:noProof/>
        </w:rPr>
      </w:r>
      <w:r>
        <w:rPr>
          <w:noProof/>
        </w:rPr>
        <w:fldChar w:fldCharType="separate"/>
      </w:r>
      <w:r w:rsidR="004205ED">
        <w:rPr>
          <w:noProof/>
        </w:rPr>
        <w:t>4</w:t>
      </w:r>
      <w:r>
        <w:rPr>
          <w:noProof/>
        </w:rPr>
        <w:fldChar w:fldCharType="end"/>
      </w:r>
    </w:p>
    <w:p w14:paraId="65F03181" w14:textId="4AB5BE01" w:rsidR="00E4713B" w:rsidRDefault="00E4713B">
      <w:pPr>
        <w:pStyle w:val="TOC1"/>
        <w:tabs>
          <w:tab w:val="right" w:leader="dot" w:pos="8630"/>
        </w:tabs>
        <w:rPr>
          <w:rFonts w:asciiTheme="minorHAnsi" w:hAnsiTheme="minorHAnsi"/>
          <w:b w:val="0"/>
          <w:noProof/>
          <w:sz w:val="24"/>
          <w:lang w:val="en-CA"/>
        </w:rPr>
      </w:pPr>
      <w:r w:rsidRPr="00B866E2">
        <w:rPr>
          <w:noProof/>
          <w:color w:val="000000" w:themeColor="text1"/>
          <w:lang w:bidi="en-US"/>
        </w:rPr>
        <w:t>Misconduct During Events</w:t>
      </w:r>
      <w:r>
        <w:rPr>
          <w:noProof/>
        </w:rPr>
        <w:tab/>
      </w:r>
      <w:r>
        <w:rPr>
          <w:noProof/>
        </w:rPr>
        <w:fldChar w:fldCharType="begin"/>
      </w:r>
      <w:r>
        <w:rPr>
          <w:noProof/>
        </w:rPr>
        <w:instrText xml:space="preserve"> PAGEREF _Toc125044821 \h </w:instrText>
      </w:r>
      <w:r>
        <w:rPr>
          <w:noProof/>
        </w:rPr>
      </w:r>
      <w:r>
        <w:rPr>
          <w:noProof/>
        </w:rPr>
        <w:fldChar w:fldCharType="separate"/>
      </w:r>
      <w:r w:rsidR="004205ED">
        <w:rPr>
          <w:noProof/>
        </w:rPr>
        <w:t>5</w:t>
      </w:r>
      <w:r>
        <w:rPr>
          <w:noProof/>
        </w:rPr>
        <w:fldChar w:fldCharType="end"/>
      </w:r>
    </w:p>
    <w:p w14:paraId="4AA80FB5" w14:textId="7494ECC2" w:rsidR="00E4713B" w:rsidRDefault="00E4713B">
      <w:pPr>
        <w:pStyle w:val="TOC1"/>
        <w:tabs>
          <w:tab w:val="right" w:leader="dot" w:pos="8630"/>
        </w:tabs>
        <w:rPr>
          <w:rFonts w:asciiTheme="minorHAnsi" w:hAnsiTheme="minorHAnsi"/>
          <w:b w:val="0"/>
          <w:noProof/>
          <w:sz w:val="24"/>
          <w:lang w:val="en-CA"/>
        </w:rPr>
      </w:pPr>
      <w:r w:rsidRPr="00B866E2">
        <w:rPr>
          <w:noProof/>
          <w:color w:val="000000" w:themeColor="text1"/>
          <w:lang w:bidi="en-US"/>
        </w:rPr>
        <w:t>Timeliness</w:t>
      </w:r>
      <w:r>
        <w:rPr>
          <w:noProof/>
        </w:rPr>
        <w:tab/>
      </w:r>
      <w:r>
        <w:rPr>
          <w:noProof/>
        </w:rPr>
        <w:fldChar w:fldCharType="begin"/>
      </w:r>
      <w:r>
        <w:rPr>
          <w:noProof/>
        </w:rPr>
        <w:instrText xml:space="preserve"> PAGEREF _Toc125044822 \h </w:instrText>
      </w:r>
      <w:r>
        <w:rPr>
          <w:noProof/>
        </w:rPr>
      </w:r>
      <w:r>
        <w:rPr>
          <w:noProof/>
        </w:rPr>
        <w:fldChar w:fldCharType="separate"/>
      </w:r>
      <w:r w:rsidR="004205ED">
        <w:rPr>
          <w:noProof/>
        </w:rPr>
        <w:t>6</w:t>
      </w:r>
      <w:r>
        <w:rPr>
          <w:noProof/>
        </w:rPr>
        <w:fldChar w:fldCharType="end"/>
      </w:r>
    </w:p>
    <w:p w14:paraId="2C6F7789" w14:textId="4633A72B" w:rsidR="00E4713B" w:rsidRDefault="00E4713B">
      <w:pPr>
        <w:pStyle w:val="TOC1"/>
        <w:tabs>
          <w:tab w:val="right" w:leader="dot" w:pos="8630"/>
        </w:tabs>
        <w:rPr>
          <w:rFonts w:asciiTheme="minorHAnsi" w:hAnsiTheme="minorHAnsi"/>
          <w:b w:val="0"/>
          <w:noProof/>
          <w:sz w:val="24"/>
          <w:lang w:val="en-CA"/>
        </w:rPr>
      </w:pPr>
      <w:r w:rsidRPr="00B866E2">
        <w:rPr>
          <w:noProof/>
          <w:color w:val="000000" w:themeColor="text1"/>
          <w:lang w:bidi="en-US"/>
        </w:rPr>
        <w:t>Privacy</w:t>
      </w:r>
      <w:r>
        <w:rPr>
          <w:noProof/>
        </w:rPr>
        <w:tab/>
      </w:r>
      <w:r>
        <w:rPr>
          <w:noProof/>
        </w:rPr>
        <w:fldChar w:fldCharType="begin"/>
      </w:r>
      <w:r>
        <w:rPr>
          <w:noProof/>
        </w:rPr>
        <w:instrText xml:space="preserve"> PAGEREF _Toc125044823 \h </w:instrText>
      </w:r>
      <w:r>
        <w:rPr>
          <w:noProof/>
        </w:rPr>
      </w:r>
      <w:r>
        <w:rPr>
          <w:noProof/>
        </w:rPr>
        <w:fldChar w:fldCharType="separate"/>
      </w:r>
      <w:r w:rsidR="004205ED">
        <w:rPr>
          <w:noProof/>
        </w:rPr>
        <w:t>6</w:t>
      </w:r>
      <w:r>
        <w:rPr>
          <w:noProof/>
        </w:rPr>
        <w:fldChar w:fldCharType="end"/>
      </w:r>
    </w:p>
    <w:p w14:paraId="566C13D6" w14:textId="4B498202" w:rsidR="000B2B96" w:rsidRPr="00FF2833" w:rsidRDefault="00E218AC" w:rsidP="00B22523">
      <w:pPr>
        <w:pStyle w:val="TOC2"/>
      </w:pPr>
      <w:r w:rsidRPr="00FF2833">
        <w:fldChar w:fldCharType="end"/>
      </w:r>
      <w:r w:rsidR="000B2B96" w:rsidRPr="00FF2833">
        <w:br w:type="page"/>
      </w:r>
    </w:p>
    <w:p w14:paraId="28AACC3A" w14:textId="31AF9FEF" w:rsidR="00883619" w:rsidRPr="00FF2833" w:rsidRDefault="00883619" w:rsidP="00FF2833">
      <w:pPr>
        <w:contextualSpacing/>
        <w:rPr>
          <w:rFonts w:eastAsia="Calibri" w:cs="Times New Roman"/>
          <w:iCs/>
          <w:color w:val="000000" w:themeColor="text1"/>
          <w:lang w:bidi="en-US"/>
        </w:rPr>
      </w:pPr>
      <w:r w:rsidRPr="00FF2833">
        <w:rPr>
          <w:rFonts w:eastAsia="Calibri" w:cs="Times New Roman"/>
          <w:i/>
          <w:color w:val="000000" w:themeColor="text1"/>
          <w:lang w:bidi="en-US"/>
        </w:rPr>
        <w:lastRenderedPageBreak/>
        <w:t xml:space="preserve">** </w:t>
      </w:r>
      <w:r w:rsidRPr="00FF2833">
        <w:rPr>
          <w:rFonts w:eastAsia="Calibri" w:cs="Times New Roman"/>
          <w:iCs/>
          <w:color w:val="000000" w:themeColor="text1"/>
          <w:lang w:bidi="en-US"/>
        </w:rPr>
        <w:t>This</w:t>
      </w:r>
      <w:r w:rsidRPr="00FF2833">
        <w:rPr>
          <w:rFonts w:eastAsia="Calibri" w:cs="Times New Roman"/>
          <w:i/>
          <w:color w:val="000000" w:themeColor="text1"/>
          <w:lang w:bidi="en-US"/>
        </w:rPr>
        <w:t xml:space="preserve"> </w:t>
      </w:r>
      <w:r w:rsidRPr="00FF2833">
        <w:rPr>
          <w:rFonts w:eastAsia="Calibri" w:cs="Times New Roman"/>
          <w:i/>
          <w:iCs/>
          <w:color w:val="000000" w:themeColor="text1"/>
          <w:lang w:bidi="en-US"/>
        </w:rPr>
        <w:t>Event</w:t>
      </w:r>
      <w:r w:rsidRPr="00FF2833">
        <w:rPr>
          <w:rFonts w:eastAsia="Calibri" w:cs="Times New Roman"/>
          <w:color w:val="000000" w:themeColor="text1"/>
          <w:lang w:bidi="en-US"/>
        </w:rPr>
        <w:t xml:space="preserve"> </w:t>
      </w:r>
      <w:r w:rsidRPr="00FF2833">
        <w:rPr>
          <w:rFonts w:eastAsia="Calibri" w:cs="Times New Roman"/>
          <w:i/>
          <w:color w:val="000000" w:themeColor="text1"/>
          <w:lang w:bidi="en-US"/>
        </w:rPr>
        <w:t xml:space="preserve">Discipline Policy </w:t>
      </w:r>
      <w:r w:rsidRPr="00FF2833">
        <w:rPr>
          <w:rFonts w:eastAsia="Calibri" w:cs="Times New Roman"/>
          <w:iCs/>
          <w:color w:val="000000" w:themeColor="text1"/>
          <w:lang w:bidi="en-US"/>
        </w:rPr>
        <w:t>does not supersede or replace the</w:t>
      </w:r>
      <w:r w:rsidRPr="00FF2833">
        <w:rPr>
          <w:rFonts w:eastAsia="Calibri" w:cs="Times New Roman"/>
          <w:i/>
          <w:color w:val="000000" w:themeColor="text1"/>
          <w:lang w:bidi="en-US"/>
        </w:rPr>
        <w:t xml:space="preserve"> </w:t>
      </w:r>
      <w:r w:rsidRPr="00FF2833">
        <w:rPr>
          <w:rFonts w:eastAsia="Calibri" w:cs="Times New Roman"/>
          <w:i/>
          <w:iCs/>
          <w:color w:val="000000" w:themeColor="text1"/>
          <w:lang w:bidi="en-US"/>
        </w:rPr>
        <w:t>Discipline and Complaints Policy</w:t>
      </w:r>
      <w:r w:rsidRPr="00FF2833">
        <w:rPr>
          <w:rFonts w:eastAsia="Calibri" w:cs="Times New Roman"/>
          <w:i/>
          <w:color w:val="000000" w:themeColor="text1"/>
          <w:lang w:bidi="en-US"/>
        </w:rPr>
        <w:t xml:space="preserve"> **</w:t>
      </w:r>
    </w:p>
    <w:p w14:paraId="3B699A9F" w14:textId="77777777" w:rsidR="00883619" w:rsidRPr="00FF2833" w:rsidRDefault="00883619" w:rsidP="00FF2833">
      <w:pPr>
        <w:contextualSpacing/>
        <w:rPr>
          <w:rFonts w:eastAsia="Calibri" w:cs="Times New Roman"/>
          <w:b/>
          <w:bCs/>
          <w:color w:val="000000" w:themeColor="text1"/>
          <w:lang w:bidi="en-US"/>
        </w:rPr>
      </w:pPr>
    </w:p>
    <w:p w14:paraId="5D5D9F86" w14:textId="77777777" w:rsidR="00883619" w:rsidRPr="00FF2833" w:rsidRDefault="00883619" w:rsidP="00FF2833">
      <w:pPr>
        <w:pStyle w:val="Heading1"/>
        <w:spacing w:line="360" w:lineRule="auto"/>
        <w:rPr>
          <w:color w:val="000000" w:themeColor="text1"/>
          <w:lang w:bidi="en-US"/>
        </w:rPr>
      </w:pPr>
      <w:bookmarkStart w:id="0" w:name="_Toc125044818"/>
      <w:r w:rsidRPr="00FF2833">
        <w:rPr>
          <w:color w:val="000000" w:themeColor="text1"/>
          <w:lang w:bidi="en-US"/>
        </w:rPr>
        <w:t>Definitions</w:t>
      </w:r>
      <w:bookmarkEnd w:id="0"/>
    </w:p>
    <w:p w14:paraId="6BBDC8BE" w14:textId="77E6540C" w:rsidR="00883619" w:rsidRPr="00FF2833" w:rsidRDefault="00883619" w:rsidP="004328CE">
      <w:pPr>
        <w:pStyle w:val="ListParagraph"/>
        <w:rPr>
          <w:lang w:bidi="en-US"/>
        </w:rPr>
      </w:pPr>
      <w:r w:rsidRPr="00FF2833">
        <w:rPr>
          <w:lang w:bidi="en-US"/>
        </w:rPr>
        <w:t>Terms in this Policy are defined as follows:</w:t>
      </w:r>
    </w:p>
    <w:p w14:paraId="21630870" w14:textId="68E3D3A2" w:rsidR="00253714" w:rsidRPr="00FF2833" w:rsidRDefault="00883619" w:rsidP="004328CE">
      <w:pPr>
        <w:pStyle w:val="ListParagraph"/>
        <w:numPr>
          <w:ilvl w:val="1"/>
          <w:numId w:val="32"/>
        </w:numPr>
        <w:rPr>
          <w:lang w:bidi="en-US"/>
        </w:rPr>
      </w:pPr>
      <w:r w:rsidRPr="00FF2833">
        <w:rPr>
          <w:b/>
          <w:bCs/>
          <w:i/>
          <w:iCs/>
          <w:lang w:bidi="en-US"/>
        </w:rPr>
        <w:t>Athlete</w:t>
      </w:r>
      <w:r w:rsidRPr="00FF2833">
        <w:rPr>
          <w:lang w:bidi="en-US"/>
        </w:rPr>
        <w:t xml:space="preserve"> – An individual who is subject to the policies of </w:t>
      </w:r>
      <w:r w:rsidR="00FC7C5B">
        <w:t>Kanata Nordic Ski Club</w:t>
      </w:r>
      <w:r w:rsidR="00AB1065">
        <w:t>, and who may also be subject to the policies of</w:t>
      </w:r>
      <w:r w:rsidR="00A329EA">
        <w:t xml:space="preserve"> </w:t>
      </w:r>
      <w:r w:rsidR="00FC7C5B">
        <w:t>Cross Country Ontario</w:t>
      </w:r>
      <w:r w:rsidR="00A329EA">
        <w:t>,</w:t>
      </w:r>
      <w:r w:rsidR="00AB1065">
        <w:t xml:space="preserve"> </w:t>
      </w:r>
      <w:proofErr w:type="spellStart"/>
      <w:r w:rsidR="00AB1065">
        <w:t>Nordiq</w:t>
      </w:r>
      <w:proofErr w:type="spellEnd"/>
      <w:r w:rsidR="00AB1065">
        <w:t xml:space="preserve"> Canada and the Universal Code of Conduct to Prevent and Address Maltreatment in Sport (“UCCMS”)</w:t>
      </w:r>
    </w:p>
    <w:p w14:paraId="7A3C2138" w14:textId="28AAFFED" w:rsidR="00253714" w:rsidRPr="00FF2833" w:rsidRDefault="00883619" w:rsidP="004328CE">
      <w:pPr>
        <w:pStyle w:val="ListParagraph"/>
        <w:numPr>
          <w:ilvl w:val="1"/>
          <w:numId w:val="32"/>
        </w:numPr>
        <w:rPr>
          <w:lang w:bidi="en-US"/>
        </w:rPr>
      </w:pPr>
      <w:r w:rsidRPr="00FF2833">
        <w:rPr>
          <w:b/>
          <w:bCs/>
          <w:i/>
          <w:iCs/>
          <w:lang w:bidi="en-US"/>
        </w:rPr>
        <w:t>Event</w:t>
      </w:r>
      <w:r w:rsidRPr="00FF2833">
        <w:rPr>
          <w:lang w:bidi="en-US"/>
        </w:rPr>
        <w:t xml:space="preserve"> – An event sanctioned by </w:t>
      </w:r>
      <w:r w:rsidR="00FC7C5B">
        <w:t>Kanata Nordic Ski Club</w:t>
      </w:r>
      <w:r w:rsidR="00082A44" w:rsidRPr="00FF2833">
        <w:rPr>
          <w:lang w:bidi="en-US"/>
        </w:rPr>
        <w:t>, and which may include a social Event</w:t>
      </w:r>
    </w:p>
    <w:p w14:paraId="2BD6FC00" w14:textId="77777777" w:rsidR="00253714" w:rsidRPr="00FF2833" w:rsidRDefault="00635465" w:rsidP="004328CE">
      <w:pPr>
        <w:pStyle w:val="ListParagraph"/>
        <w:numPr>
          <w:ilvl w:val="1"/>
          <w:numId w:val="32"/>
        </w:numPr>
        <w:rPr>
          <w:lang w:bidi="en-US"/>
        </w:rPr>
      </w:pPr>
      <w:r w:rsidRPr="00FF2833">
        <w:rPr>
          <w:b/>
          <w:bCs/>
          <w:i/>
          <w:iCs/>
          <w:lang w:bidi="en-US"/>
        </w:rPr>
        <w:t xml:space="preserve">OSIC </w:t>
      </w:r>
      <w:r w:rsidRPr="00FF2833">
        <w:rPr>
          <w:lang w:bidi="en-US"/>
        </w:rPr>
        <w:t xml:space="preserve">– </w:t>
      </w:r>
      <w:r w:rsidR="00B6070E" w:rsidRPr="00FF2833">
        <w:rPr>
          <w:lang w:bidi="en-US"/>
        </w:rPr>
        <w:t xml:space="preserve">The Office of the Sport Integrity Commissioner, an independent division of the SDRCC, which comprises the functions of the Sport Integrity Commissioner; also referred to as Abuse-Free Sport </w:t>
      </w:r>
    </w:p>
    <w:p w14:paraId="2C70E711" w14:textId="66F3C3DA" w:rsidR="00253714" w:rsidRPr="00FF2833" w:rsidRDefault="00883619" w:rsidP="004328CE">
      <w:pPr>
        <w:pStyle w:val="ListParagraph"/>
        <w:numPr>
          <w:ilvl w:val="1"/>
          <w:numId w:val="32"/>
        </w:numPr>
        <w:rPr>
          <w:lang w:bidi="en-US"/>
        </w:rPr>
      </w:pPr>
      <w:r w:rsidRPr="00FC7C5B">
        <w:rPr>
          <w:b/>
          <w:bCs/>
          <w:i/>
          <w:lang w:bidi="en-US"/>
        </w:rPr>
        <w:t>Participants</w:t>
      </w:r>
      <w:r w:rsidRPr="00FC7C5B">
        <w:rPr>
          <w:b/>
          <w:lang w:bidi="en-US"/>
        </w:rPr>
        <w:t xml:space="preserve"> </w:t>
      </w:r>
      <w:r w:rsidRPr="00FC7C5B">
        <w:rPr>
          <w:lang w:bidi="en-US"/>
        </w:rPr>
        <w:t xml:space="preserve">– Refers to all categories of </w:t>
      </w:r>
      <w:r w:rsidR="0011008D" w:rsidRPr="00FC7C5B">
        <w:rPr>
          <w:lang w:bidi="en-US"/>
        </w:rPr>
        <w:t>individual</w:t>
      </w:r>
      <w:r w:rsidR="00F43397" w:rsidRPr="00FC7C5B">
        <w:rPr>
          <w:lang w:bidi="en-US"/>
        </w:rPr>
        <w:t xml:space="preserve"> </w:t>
      </w:r>
      <w:r w:rsidR="00F43397" w:rsidRPr="00FC7C5B">
        <w:rPr>
          <w:lang w:val="en-CA"/>
        </w:rPr>
        <w:t>Members and/or Registrants</w:t>
      </w:r>
      <w:r w:rsidR="0011008D">
        <w:rPr>
          <w:lang w:bidi="en-US"/>
        </w:rPr>
        <w:t xml:space="preserve"> </w:t>
      </w:r>
      <w:r w:rsidR="00F43397">
        <w:rPr>
          <w:lang w:bidi="en-US"/>
        </w:rPr>
        <w:t xml:space="preserve">as </w:t>
      </w:r>
      <w:r w:rsidRPr="00FF2833">
        <w:rPr>
          <w:lang w:bidi="en-US"/>
        </w:rPr>
        <w:t xml:space="preserve">defined in the By-laws of </w:t>
      </w:r>
      <w:r w:rsidR="00FC7C5B">
        <w:t>Kanata Nordic Ski Club</w:t>
      </w:r>
      <w:r w:rsidR="00E85E46">
        <w:t xml:space="preserve"> </w:t>
      </w:r>
      <w:r w:rsidRPr="00FF2833">
        <w:rPr>
          <w:lang w:bidi="en-US"/>
        </w:rPr>
        <w:t xml:space="preserve">who are subject to the policies of </w:t>
      </w:r>
      <w:r w:rsidR="00FC7C5B">
        <w:t>Kanata Nordic Ski Club</w:t>
      </w:r>
      <w:r w:rsidRPr="00FF2833">
        <w:rPr>
          <w:lang w:bidi="en-US"/>
        </w:rPr>
        <w:t xml:space="preserve">, as well as all people employed by, contracted by, or engaged in activities with </w:t>
      </w:r>
      <w:r w:rsidR="00FC7C5B">
        <w:t>Kanata Nordic Ski Club</w:t>
      </w:r>
      <w:r w:rsidR="002D2ED4" w:rsidRPr="00FF2833">
        <w:rPr>
          <w:lang w:bidi="en-US"/>
        </w:rPr>
        <w:t xml:space="preserve"> </w:t>
      </w:r>
      <w:r w:rsidRPr="00FF2833">
        <w:rPr>
          <w:lang w:bidi="en-US"/>
        </w:rPr>
        <w:t xml:space="preserve">including, but not limited to, employees, contractors, Athletes, coaches, instructors, officials, volunteers, managers, administrators, committee members, parents or guardians, spectators, </w:t>
      </w:r>
      <w:r w:rsidR="00F04533" w:rsidRPr="00FF2833">
        <w:rPr>
          <w:lang w:bidi="en-US"/>
        </w:rPr>
        <w:t>d</w:t>
      </w:r>
      <w:r w:rsidRPr="00FF2833">
        <w:rPr>
          <w:lang w:bidi="en-US"/>
        </w:rPr>
        <w:t xml:space="preserve">irectors </w:t>
      </w:r>
      <w:r w:rsidR="00F04533" w:rsidRPr="00FF2833">
        <w:rPr>
          <w:lang w:bidi="en-US"/>
        </w:rPr>
        <w:t>or o</w:t>
      </w:r>
      <w:r w:rsidRPr="00FF2833">
        <w:rPr>
          <w:lang w:bidi="en-US"/>
        </w:rPr>
        <w:t>fficers</w:t>
      </w:r>
    </w:p>
    <w:p w14:paraId="3B07EF6F" w14:textId="77777777" w:rsidR="00253714" w:rsidRPr="00FF2833" w:rsidRDefault="00ED74EC" w:rsidP="004328CE">
      <w:pPr>
        <w:pStyle w:val="ListParagraph"/>
        <w:numPr>
          <w:ilvl w:val="1"/>
          <w:numId w:val="32"/>
        </w:numPr>
        <w:rPr>
          <w:lang w:bidi="en-US"/>
        </w:rPr>
      </w:pPr>
      <w:r w:rsidRPr="00FF2833">
        <w:rPr>
          <w:b/>
          <w:bCs/>
          <w:i/>
          <w:iCs/>
          <w:lang w:bidi="en-US"/>
        </w:rPr>
        <w:t xml:space="preserve">SDRCC </w:t>
      </w:r>
      <w:r w:rsidRPr="00FF2833">
        <w:rPr>
          <w:lang w:bidi="en-US"/>
        </w:rPr>
        <w:t xml:space="preserve">– The Sport Dispute Resolution Centre of Canada </w:t>
      </w:r>
    </w:p>
    <w:p w14:paraId="2C58D0B8" w14:textId="77777777" w:rsidR="00253714" w:rsidRPr="00FF2833" w:rsidRDefault="00635465" w:rsidP="004328CE">
      <w:pPr>
        <w:pStyle w:val="ListParagraph"/>
        <w:numPr>
          <w:ilvl w:val="1"/>
          <w:numId w:val="32"/>
        </w:numPr>
        <w:rPr>
          <w:lang w:bidi="en-US"/>
        </w:rPr>
      </w:pPr>
      <w:r w:rsidRPr="00FF2833">
        <w:rPr>
          <w:b/>
          <w:bCs/>
          <w:i/>
          <w:iCs/>
          <w:lang w:bidi="en-US"/>
        </w:rPr>
        <w:t>UCCMS</w:t>
      </w:r>
      <w:r w:rsidR="00B6070E" w:rsidRPr="00FF2833">
        <w:rPr>
          <w:b/>
          <w:bCs/>
          <w:i/>
          <w:iCs/>
          <w:lang w:bidi="en-US"/>
        </w:rPr>
        <w:t xml:space="preserve"> </w:t>
      </w:r>
      <w:r w:rsidR="00B6070E" w:rsidRPr="00FF2833">
        <w:rPr>
          <w:lang w:bidi="en-US"/>
        </w:rPr>
        <w:t>– The Universal Code of Conduct to Prevent and Address Maltreatment in Sport, as amended from time to time by the SDRCC</w:t>
      </w:r>
    </w:p>
    <w:p w14:paraId="44DA6553" w14:textId="6610A939" w:rsidR="00540416" w:rsidRPr="00FF2833" w:rsidRDefault="00540416" w:rsidP="004328CE">
      <w:pPr>
        <w:pStyle w:val="ListParagraph"/>
        <w:numPr>
          <w:ilvl w:val="1"/>
          <w:numId w:val="32"/>
        </w:numPr>
        <w:rPr>
          <w:lang w:bidi="en-US"/>
        </w:rPr>
      </w:pPr>
      <w:r w:rsidRPr="00FF2833">
        <w:rPr>
          <w:b/>
          <w:bCs/>
          <w:i/>
          <w:iCs/>
          <w:lang w:bidi="en-US"/>
        </w:rPr>
        <w:t xml:space="preserve">UCCMS Participant </w:t>
      </w:r>
      <w:r w:rsidRPr="00FF2833">
        <w:rPr>
          <w:lang w:bidi="en-US"/>
        </w:rPr>
        <w:t xml:space="preserve">– </w:t>
      </w:r>
      <w:r w:rsidR="002B46DE" w:rsidRPr="00FF2833">
        <w:t xml:space="preserve">A Participant affiliated with Nordiq Canada, as designated by Nordiq Canada, and who has signed the required consent form. For Nordiq Canada, UCCMS Participants Include: </w:t>
      </w:r>
    </w:p>
    <w:p w14:paraId="15330055" w14:textId="70057B04" w:rsidR="00CA5D04" w:rsidRPr="00FF2833" w:rsidRDefault="001E66F4" w:rsidP="00F020BF">
      <w:pPr>
        <w:pStyle w:val="ListParagraph"/>
        <w:numPr>
          <w:ilvl w:val="2"/>
          <w:numId w:val="32"/>
        </w:numPr>
        <w:rPr>
          <w:lang w:bidi="en-US"/>
        </w:rPr>
      </w:pPr>
      <w:r w:rsidRPr="00FF2833">
        <w:rPr>
          <w:lang w:bidi="en-US"/>
        </w:rPr>
        <w:t>Board Members</w:t>
      </w:r>
    </w:p>
    <w:p w14:paraId="18817D8D" w14:textId="5EAB8AB2" w:rsidR="001E66F4" w:rsidRPr="00FF2833" w:rsidRDefault="001E66F4" w:rsidP="00F020BF">
      <w:pPr>
        <w:pStyle w:val="ListParagraph"/>
        <w:numPr>
          <w:ilvl w:val="2"/>
          <w:numId w:val="32"/>
        </w:numPr>
        <w:rPr>
          <w:lang w:bidi="en-US"/>
        </w:rPr>
      </w:pPr>
      <w:r w:rsidRPr="00FF2833">
        <w:rPr>
          <w:lang w:bidi="en-US"/>
        </w:rPr>
        <w:t>Employees</w:t>
      </w:r>
    </w:p>
    <w:p w14:paraId="15069607" w14:textId="23ABFF83" w:rsidR="001E66F4" w:rsidRPr="00FF2833" w:rsidRDefault="001E66F4" w:rsidP="00F020BF">
      <w:pPr>
        <w:pStyle w:val="ListParagraph"/>
        <w:numPr>
          <w:ilvl w:val="2"/>
          <w:numId w:val="32"/>
        </w:numPr>
        <w:rPr>
          <w:lang w:bidi="en-US"/>
        </w:rPr>
      </w:pPr>
      <w:r w:rsidRPr="00FF2833">
        <w:rPr>
          <w:lang w:bidi="en-US"/>
        </w:rPr>
        <w:t>Contract staff</w:t>
      </w:r>
    </w:p>
    <w:p w14:paraId="036C56D0" w14:textId="5C504496" w:rsidR="001E66F4" w:rsidRPr="00FF2833" w:rsidRDefault="001E66F4" w:rsidP="00F020BF">
      <w:pPr>
        <w:pStyle w:val="ListParagraph"/>
        <w:numPr>
          <w:ilvl w:val="2"/>
          <w:numId w:val="32"/>
        </w:numPr>
        <w:rPr>
          <w:lang w:bidi="en-US"/>
        </w:rPr>
      </w:pPr>
      <w:r w:rsidRPr="00FF2833">
        <w:rPr>
          <w:lang w:bidi="en-US"/>
        </w:rPr>
        <w:lastRenderedPageBreak/>
        <w:t xml:space="preserve">Service providers who enter the national team environment </w:t>
      </w:r>
    </w:p>
    <w:p w14:paraId="2C0B9326" w14:textId="040DDEBC" w:rsidR="00BF38D7" w:rsidRPr="00FF2833" w:rsidRDefault="00BF38D7" w:rsidP="00F020BF">
      <w:pPr>
        <w:pStyle w:val="ListParagraph"/>
        <w:numPr>
          <w:ilvl w:val="2"/>
          <w:numId w:val="32"/>
        </w:numPr>
        <w:rPr>
          <w:lang w:bidi="en-US"/>
        </w:rPr>
      </w:pPr>
      <w:r w:rsidRPr="00FF2833">
        <w:rPr>
          <w:lang w:bidi="en-US"/>
        </w:rPr>
        <w:t xml:space="preserve">High Performance Committee members </w:t>
      </w:r>
    </w:p>
    <w:p w14:paraId="5F96BEE1" w14:textId="099B8C31" w:rsidR="00CA5D04" w:rsidRPr="00FF2833" w:rsidRDefault="00BF38D7" w:rsidP="00F020BF">
      <w:pPr>
        <w:pStyle w:val="ListParagraph"/>
        <w:numPr>
          <w:ilvl w:val="2"/>
          <w:numId w:val="32"/>
        </w:numPr>
        <w:rPr>
          <w:lang w:bidi="en-US"/>
        </w:rPr>
      </w:pPr>
      <w:r w:rsidRPr="00FF2833">
        <w:rPr>
          <w:lang w:bidi="en-US"/>
        </w:rPr>
        <w:t>Voting jury members</w:t>
      </w:r>
    </w:p>
    <w:p w14:paraId="4324C1F2" w14:textId="10455E8B" w:rsidR="00BF38D7" w:rsidRPr="00FF2833" w:rsidRDefault="00BF38D7" w:rsidP="00F020BF">
      <w:pPr>
        <w:pStyle w:val="ListParagraph"/>
        <w:numPr>
          <w:ilvl w:val="2"/>
          <w:numId w:val="32"/>
        </w:numPr>
        <w:rPr>
          <w:lang w:bidi="en-US"/>
        </w:rPr>
      </w:pPr>
      <w:r w:rsidRPr="00FF2833">
        <w:rPr>
          <w:lang w:bidi="en-US"/>
        </w:rPr>
        <w:t xml:space="preserve">Master learning facilitators </w:t>
      </w:r>
    </w:p>
    <w:p w14:paraId="5FEF60C8" w14:textId="09828C62" w:rsidR="001555CF" w:rsidRPr="00FF2833" w:rsidRDefault="001555CF" w:rsidP="00F020BF">
      <w:pPr>
        <w:pStyle w:val="ListParagraph"/>
        <w:numPr>
          <w:ilvl w:val="2"/>
          <w:numId w:val="32"/>
        </w:numPr>
        <w:rPr>
          <w:lang w:bidi="en-US"/>
        </w:rPr>
      </w:pPr>
      <w:r w:rsidRPr="00FF2833">
        <w:rPr>
          <w:lang w:bidi="en-US"/>
        </w:rPr>
        <w:t xml:space="preserve">National team athletes </w:t>
      </w:r>
    </w:p>
    <w:p w14:paraId="5162B602" w14:textId="16825C54" w:rsidR="001555CF" w:rsidRPr="00FF2833" w:rsidRDefault="001555CF" w:rsidP="00F020BF">
      <w:pPr>
        <w:pStyle w:val="ListParagraph"/>
        <w:numPr>
          <w:ilvl w:val="2"/>
          <w:numId w:val="32"/>
        </w:numPr>
        <w:rPr>
          <w:lang w:bidi="en-US"/>
        </w:rPr>
      </w:pPr>
      <w:r w:rsidRPr="00FF2833">
        <w:rPr>
          <w:lang w:bidi="en-US"/>
        </w:rPr>
        <w:t xml:space="preserve">Athletes </w:t>
      </w:r>
    </w:p>
    <w:p w14:paraId="45923F83" w14:textId="62D4F762" w:rsidR="001555CF" w:rsidRPr="00FF2833" w:rsidRDefault="001555CF" w:rsidP="00F020BF">
      <w:pPr>
        <w:pStyle w:val="ListParagraph"/>
        <w:numPr>
          <w:ilvl w:val="2"/>
          <w:numId w:val="32"/>
        </w:numPr>
        <w:rPr>
          <w:lang w:bidi="en-US"/>
        </w:rPr>
      </w:pPr>
      <w:r w:rsidRPr="00FF2833">
        <w:rPr>
          <w:lang w:bidi="en-US"/>
        </w:rPr>
        <w:t>Staff and mentees who participate in national camps and/or competition trips</w:t>
      </w:r>
    </w:p>
    <w:p w14:paraId="71D86805" w14:textId="2F009012" w:rsidR="00883619" w:rsidRPr="00FF2833" w:rsidRDefault="00883619" w:rsidP="00FF2833">
      <w:pPr>
        <w:pStyle w:val="Heading1"/>
        <w:spacing w:line="360" w:lineRule="auto"/>
        <w:rPr>
          <w:color w:val="000000" w:themeColor="text1"/>
          <w:lang w:bidi="en-US"/>
        </w:rPr>
      </w:pPr>
      <w:bookmarkStart w:id="1" w:name="_Toc125044819"/>
      <w:r w:rsidRPr="00FF2833">
        <w:rPr>
          <w:color w:val="000000" w:themeColor="text1"/>
          <w:lang w:bidi="en-US"/>
        </w:rPr>
        <w:t>Purpose</w:t>
      </w:r>
      <w:bookmarkEnd w:id="1"/>
    </w:p>
    <w:p w14:paraId="356405D9" w14:textId="24781E17" w:rsidR="00883619" w:rsidRPr="00FF2833" w:rsidRDefault="00FC7C5B" w:rsidP="004328CE">
      <w:pPr>
        <w:pStyle w:val="ListParagraph"/>
        <w:rPr>
          <w:lang w:bidi="en-US"/>
        </w:rPr>
      </w:pPr>
      <w:r>
        <w:t>Kanata Nordic Ski Club</w:t>
      </w:r>
      <w:r w:rsidR="0094745E">
        <w:t xml:space="preserve"> </w:t>
      </w:r>
      <w:r w:rsidR="00F43397">
        <w:t xml:space="preserve">is </w:t>
      </w:r>
      <w:r w:rsidR="00883619" w:rsidRPr="00FF2833">
        <w:rPr>
          <w:lang w:bidi="en-US"/>
        </w:rPr>
        <w:t xml:space="preserve">committed to providing a competition environment in which all Participants are treated with respect. This Procedure outlines how alleged misconduct </w:t>
      </w:r>
      <w:r w:rsidR="00304C34" w:rsidRPr="00FF2833">
        <w:rPr>
          <w:lang w:bidi="en-US"/>
        </w:rPr>
        <w:t xml:space="preserve">that occurs </w:t>
      </w:r>
      <w:r w:rsidR="00883619" w:rsidRPr="00FF2833">
        <w:rPr>
          <w:lang w:bidi="en-US"/>
        </w:rPr>
        <w:t xml:space="preserve">during an Event will be handled. </w:t>
      </w:r>
    </w:p>
    <w:p w14:paraId="5941294D" w14:textId="3FED30ED" w:rsidR="00883619" w:rsidRPr="00FF2833" w:rsidRDefault="00883619" w:rsidP="00FF2833">
      <w:pPr>
        <w:pStyle w:val="Heading1"/>
        <w:spacing w:line="360" w:lineRule="auto"/>
        <w:rPr>
          <w:color w:val="000000" w:themeColor="text1"/>
          <w:lang w:bidi="en-US"/>
        </w:rPr>
      </w:pPr>
      <w:bookmarkStart w:id="2" w:name="_Toc125044820"/>
      <w:r w:rsidRPr="00FF2833">
        <w:rPr>
          <w:color w:val="000000" w:themeColor="text1"/>
          <w:lang w:bidi="en-US"/>
        </w:rPr>
        <w:t>Scope and Application of this Policy</w:t>
      </w:r>
      <w:bookmarkEnd w:id="2"/>
    </w:p>
    <w:p w14:paraId="438BADCA" w14:textId="0C6D28F8" w:rsidR="004328CE" w:rsidRDefault="00883619" w:rsidP="004328CE">
      <w:pPr>
        <w:pStyle w:val="ListParagraph"/>
        <w:rPr>
          <w:lang w:bidi="en-US"/>
        </w:rPr>
      </w:pPr>
      <w:r w:rsidRPr="00FF2833">
        <w:rPr>
          <w:lang w:bidi="en-US"/>
        </w:rPr>
        <w:t xml:space="preserve">This Procedure will be applied to all Events sanctioned by </w:t>
      </w:r>
      <w:r w:rsidR="00FC7C5B">
        <w:t>Kanata Nordic Ski Club</w:t>
      </w:r>
      <w:r w:rsidRPr="00FF2833">
        <w:rPr>
          <w:lang w:bidi="en-US"/>
        </w:rPr>
        <w:t>.</w:t>
      </w:r>
    </w:p>
    <w:p w14:paraId="316B544C" w14:textId="77777777" w:rsidR="004328CE" w:rsidRDefault="004328CE" w:rsidP="004328CE">
      <w:pPr>
        <w:pStyle w:val="ListParagraph"/>
        <w:numPr>
          <w:ilvl w:val="0"/>
          <w:numId w:val="0"/>
        </w:numPr>
        <w:ind w:left="720"/>
        <w:rPr>
          <w:lang w:bidi="en-US"/>
        </w:rPr>
      </w:pPr>
    </w:p>
    <w:p w14:paraId="4D063895" w14:textId="56B37173" w:rsidR="005539BF" w:rsidRDefault="00883619" w:rsidP="004328CE">
      <w:pPr>
        <w:pStyle w:val="ListParagraph"/>
        <w:rPr>
          <w:lang w:bidi="en-US"/>
        </w:rPr>
      </w:pPr>
      <w:r w:rsidRPr="00FF2833">
        <w:rPr>
          <w:lang w:bidi="en-US"/>
        </w:rPr>
        <w:t>If the Event is being sanctioned by an organization other than</w:t>
      </w:r>
      <w:r w:rsidR="006440DD">
        <w:rPr>
          <w:lang w:bidi="en-US"/>
        </w:rPr>
        <w:t xml:space="preserve"> </w:t>
      </w:r>
      <w:r w:rsidR="00FC7C5B">
        <w:t>Kanata Nordic Ski Club</w:t>
      </w:r>
      <w:r w:rsidRPr="00FF2833">
        <w:rPr>
          <w:lang w:bidi="en-US"/>
        </w:rPr>
        <w:t xml:space="preserve"> (e.g., </w:t>
      </w:r>
      <w:r w:rsidR="00FC7C5B">
        <w:rPr>
          <w:lang w:bidi="en-US"/>
        </w:rPr>
        <w:t>Cross Country Ontario</w:t>
      </w:r>
      <w:r w:rsidR="00E47CDB">
        <w:rPr>
          <w:lang w:bidi="en-US"/>
        </w:rPr>
        <w:t xml:space="preserve">, </w:t>
      </w:r>
      <w:proofErr w:type="spellStart"/>
      <w:r w:rsidR="00B354F4">
        <w:rPr>
          <w:lang w:bidi="en-US"/>
        </w:rPr>
        <w:t>Nordiq</w:t>
      </w:r>
      <w:proofErr w:type="spellEnd"/>
      <w:r w:rsidR="00B354F4">
        <w:rPr>
          <w:lang w:bidi="en-US"/>
        </w:rPr>
        <w:t xml:space="preserve"> Canada or</w:t>
      </w:r>
      <w:r w:rsidR="00A6231A">
        <w:rPr>
          <w:lang w:bidi="en-US"/>
        </w:rPr>
        <w:t xml:space="preserve"> </w:t>
      </w:r>
      <w:r w:rsidRPr="00FF2833">
        <w:rPr>
          <w:lang w:bidi="en-US"/>
        </w:rPr>
        <w:t xml:space="preserve">an international federation), the procedures for event discipline of the host organization will replace this procedure. Incidents involving Participants connected with </w:t>
      </w:r>
      <w:r w:rsidR="00FC7C5B">
        <w:t>Kanata Nordic Ski Club</w:t>
      </w:r>
      <w:r w:rsidR="00D64E28" w:rsidRPr="00FF2833">
        <w:rPr>
          <w:lang w:bidi="en-US"/>
        </w:rPr>
        <w:t xml:space="preserve"> </w:t>
      </w:r>
      <w:r w:rsidRPr="00FF2833">
        <w:rPr>
          <w:lang w:bidi="en-US"/>
        </w:rPr>
        <w:t xml:space="preserve">(such as Athletes, coaches, and Directors and Officers) must still be reported by the head coach or team representative to </w:t>
      </w:r>
      <w:r w:rsidR="00FC7C5B">
        <w:rPr>
          <w:lang w:bidi="en-US"/>
        </w:rPr>
        <w:t>Cross Country Ontario</w:t>
      </w:r>
      <w:r w:rsidR="0053606B">
        <w:rPr>
          <w:lang w:bidi="en-US"/>
        </w:rPr>
        <w:t xml:space="preserve"> </w:t>
      </w:r>
      <w:r w:rsidRPr="00FF2833">
        <w:rPr>
          <w:lang w:bidi="en-US"/>
        </w:rPr>
        <w:t>to be addressed under the</w:t>
      </w:r>
      <w:r w:rsidRPr="004328CE">
        <w:rPr>
          <w:i/>
          <w:lang w:bidi="en-US"/>
        </w:rPr>
        <w:t xml:space="preserve"> Discipline and Complaints Policy, </w:t>
      </w:r>
      <w:r w:rsidRPr="00FF2833">
        <w:rPr>
          <w:lang w:bidi="en-US"/>
        </w:rPr>
        <w:t>if necessary.</w:t>
      </w:r>
    </w:p>
    <w:p w14:paraId="02B57A6F" w14:textId="77777777" w:rsidR="005539BF" w:rsidRDefault="005539BF" w:rsidP="00B354F4">
      <w:pPr>
        <w:ind w:left="1440"/>
        <w:rPr>
          <w:lang w:bidi="en-US"/>
        </w:rPr>
      </w:pPr>
    </w:p>
    <w:p w14:paraId="5064A2FD" w14:textId="1D7D9161" w:rsidR="00883619" w:rsidRPr="00FF2833" w:rsidRDefault="00883619" w:rsidP="004328CE">
      <w:pPr>
        <w:pStyle w:val="ListParagraph"/>
        <w:rPr>
          <w:lang w:bidi="en-US"/>
        </w:rPr>
      </w:pPr>
      <w:r w:rsidRPr="00FF2833">
        <w:rPr>
          <w:lang w:bidi="en-US"/>
        </w:rPr>
        <w:t>This Procedure does not replace or supersede the</w:t>
      </w:r>
      <w:r w:rsidRPr="005539BF">
        <w:rPr>
          <w:i/>
          <w:lang w:bidi="en-US"/>
        </w:rPr>
        <w:t xml:space="preserve"> Discipline and Complaints Policy</w:t>
      </w:r>
      <w:r w:rsidR="00E97505" w:rsidRPr="005539BF">
        <w:rPr>
          <w:i/>
          <w:lang w:bidi="en-US"/>
        </w:rPr>
        <w:t xml:space="preserve"> </w:t>
      </w:r>
      <w:r w:rsidR="00E97505" w:rsidRPr="005539BF">
        <w:rPr>
          <w:iCs/>
          <w:lang w:bidi="en-US"/>
        </w:rPr>
        <w:t>or the jurisdiction of the OSIC, where the involved parties are UCCMS Participants</w:t>
      </w:r>
      <w:r w:rsidRPr="00FF2833">
        <w:rPr>
          <w:lang w:bidi="en-US"/>
        </w:rPr>
        <w:t xml:space="preserve">. Instead, this Procedure works in concert with the </w:t>
      </w:r>
      <w:r w:rsidRPr="005539BF">
        <w:rPr>
          <w:i/>
          <w:lang w:bidi="en-US"/>
        </w:rPr>
        <w:t>Discipline and Complaints Policy</w:t>
      </w:r>
      <w:r w:rsidRPr="00FF2833">
        <w:rPr>
          <w:lang w:bidi="en-US"/>
        </w:rPr>
        <w:t xml:space="preserve"> </w:t>
      </w:r>
      <w:r w:rsidR="00E97505" w:rsidRPr="00FF2833">
        <w:rPr>
          <w:lang w:bidi="en-US"/>
        </w:rPr>
        <w:t xml:space="preserve">or UCCMS (as administered by the OSIC) </w:t>
      </w:r>
      <w:r w:rsidRPr="00FF2833">
        <w:rPr>
          <w:lang w:bidi="en-US"/>
        </w:rPr>
        <w:t xml:space="preserve">by outlining, for a designated person with authority at an </w:t>
      </w:r>
      <w:r w:rsidR="00304C34" w:rsidRPr="00FF2833">
        <w:rPr>
          <w:lang w:bidi="en-US"/>
        </w:rPr>
        <w:lastRenderedPageBreak/>
        <w:t>E</w:t>
      </w:r>
      <w:r w:rsidRPr="00FF2833">
        <w:rPr>
          <w:lang w:bidi="en-US"/>
        </w:rPr>
        <w:t>vent sanctioned by</w:t>
      </w:r>
      <w:r w:rsidR="00614803">
        <w:rPr>
          <w:lang w:bidi="en-US"/>
        </w:rPr>
        <w:t xml:space="preserve"> </w:t>
      </w:r>
      <w:r w:rsidR="00FC7C5B">
        <w:t>Kanata Nordic Ski Club</w:t>
      </w:r>
      <w:r w:rsidRPr="00FF2833">
        <w:rPr>
          <w:lang w:bidi="en-US"/>
        </w:rPr>
        <w:t xml:space="preserve">, the procedure for taking immediate, informal, or corrective action in the event of a possible violation of the </w:t>
      </w:r>
      <w:r w:rsidRPr="005539BF">
        <w:rPr>
          <w:i/>
          <w:lang w:bidi="en-US"/>
        </w:rPr>
        <w:t>Code of Conduct and Ethics.</w:t>
      </w:r>
      <w:r w:rsidRPr="00FF2833">
        <w:rPr>
          <w:lang w:bidi="en-US"/>
        </w:rPr>
        <w:t xml:space="preserve"> </w:t>
      </w:r>
    </w:p>
    <w:p w14:paraId="3FCD9FEC" w14:textId="2F510439" w:rsidR="00883619" w:rsidRPr="00FF2833" w:rsidRDefault="00883619" w:rsidP="00FF2833">
      <w:pPr>
        <w:pStyle w:val="Heading1"/>
        <w:spacing w:line="360" w:lineRule="auto"/>
        <w:rPr>
          <w:color w:val="000000" w:themeColor="text1"/>
          <w:lang w:bidi="en-US"/>
        </w:rPr>
      </w:pPr>
      <w:bookmarkStart w:id="3" w:name="_Toc125044821"/>
      <w:r w:rsidRPr="00FF2833">
        <w:rPr>
          <w:color w:val="000000" w:themeColor="text1"/>
          <w:lang w:bidi="en-US"/>
        </w:rPr>
        <w:t>Misconduct During Events</w:t>
      </w:r>
      <w:bookmarkEnd w:id="3"/>
    </w:p>
    <w:p w14:paraId="30B6AE9A" w14:textId="77777777" w:rsidR="00AE761D" w:rsidRDefault="00883619" w:rsidP="004328CE">
      <w:pPr>
        <w:pStyle w:val="ListParagraph"/>
        <w:rPr>
          <w:lang w:bidi="en-US"/>
        </w:rPr>
      </w:pPr>
      <w:r w:rsidRPr="00FF2833">
        <w:rPr>
          <w:lang w:bidi="en-US"/>
        </w:rPr>
        <w:t>Incidents that violate or potentially violate the</w:t>
      </w:r>
      <w:r w:rsidRPr="00AE761D">
        <w:rPr>
          <w:i/>
          <w:lang w:bidi="en-US"/>
        </w:rPr>
        <w:t xml:space="preserve"> Code of Conduct and Ethics, </w:t>
      </w:r>
      <w:r w:rsidRPr="00FF2833">
        <w:rPr>
          <w:lang w:bidi="en-US"/>
        </w:rPr>
        <w:t>which can occur during a competition, away from the area of competition, or between parties connected to the Event, shall be reported by the head coach or team representative to a designated person (usually the chief official) responsible at the Event.</w:t>
      </w:r>
    </w:p>
    <w:p w14:paraId="3BA3EF31" w14:textId="77777777" w:rsidR="00AE761D" w:rsidRDefault="00AE761D" w:rsidP="00A6231A">
      <w:pPr>
        <w:ind w:left="720"/>
        <w:rPr>
          <w:lang w:bidi="en-US"/>
        </w:rPr>
      </w:pPr>
    </w:p>
    <w:p w14:paraId="1D54663C" w14:textId="6EC9044B" w:rsidR="00883619" w:rsidRPr="00FF2833" w:rsidRDefault="00883619" w:rsidP="004328CE">
      <w:pPr>
        <w:pStyle w:val="ListParagraph"/>
        <w:rPr>
          <w:lang w:bidi="en-US"/>
        </w:rPr>
      </w:pPr>
      <w:r w:rsidRPr="00FF2833">
        <w:rPr>
          <w:lang w:bidi="en-US"/>
        </w:rPr>
        <w:t>The designated person at the Event shall use the following procedure to address the incident that violated or potentially violated the</w:t>
      </w:r>
      <w:r w:rsidRPr="00AE761D">
        <w:rPr>
          <w:i/>
          <w:lang w:bidi="en-US"/>
        </w:rPr>
        <w:t xml:space="preserve"> Code of Conduct and Ethics</w:t>
      </w:r>
      <w:r w:rsidRPr="00FF2833">
        <w:rPr>
          <w:lang w:bidi="en-US"/>
        </w:rPr>
        <w:t>:</w:t>
      </w:r>
    </w:p>
    <w:p w14:paraId="49E2BE26"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Notify the involved parties that there has been an incident that violated or potentially violated the</w:t>
      </w:r>
      <w:r w:rsidRPr="00FF2833">
        <w:rPr>
          <w:rFonts w:eastAsia="Calibri" w:cs="Times New Roman"/>
          <w:i/>
          <w:color w:val="000000" w:themeColor="text1"/>
          <w:lang w:bidi="en-US"/>
        </w:rPr>
        <w:t xml:space="preserve"> Code of Conduct and Ethics</w:t>
      </w:r>
    </w:p>
    <w:p w14:paraId="1AA5940B"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Convene a jury of either one person or three people (one of whom shall be designated the Chairperson), who shall not be in a conflict of interest or involved in the original incident, to determine whether the</w:t>
      </w:r>
      <w:r w:rsidRPr="00FF2833">
        <w:rPr>
          <w:rFonts w:eastAsia="Calibri" w:cs="Times New Roman"/>
          <w:i/>
          <w:color w:val="000000" w:themeColor="text1"/>
          <w:lang w:bidi="en-US"/>
        </w:rPr>
        <w:t xml:space="preserve"> Code of Conduct and Ethics</w:t>
      </w:r>
      <w:r w:rsidRPr="00FF2833">
        <w:rPr>
          <w:rFonts w:eastAsia="Calibri" w:cs="Times New Roman"/>
          <w:color w:val="000000" w:themeColor="text1"/>
          <w:lang w:bidi="en-US"/>
        </w:rPr>
        <w:t xml:space="preserve"> has been violated. The designated person at the Event may serve on the jury</w:t>
      </w:r>
    </w:p>
    <w:p w14:paraId="5D2D3479"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The jury will interview and secure statements from any witnesses to the alleged violation</w:t>
      </w:r>
    </w:p>
    <w:p w14:paraId="2A42F4ED"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If the violation occurred during a competition, interviews will be held with the officials who officiated or observed the competition and with the coaches and captains of each team when necessary and appropriate</w:t>
      </w:r>
    </w:p>
    <w:p w14:paraId="65BB024F"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The jury will secure a statement from the person(s) accused of the violation</w:t>
      </w:r>
    </w:p>
    <w:p w14:paraId="52548536"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The jury will render a decision and determine a possible penalty</w:t>
      </w:r>
    </w:p>
    <w:p w14:paraId="55A5564D" w14:textId="521DB3AA"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The Chairperson of the jury will inform all parties of the jury’s decision</w:t>
      </w:r>
    </w:p>
    <w:p w14:paraId="76DC486E" w14:textId="77777777" w:rsidR="004320BA" w:rsidRPr="00FF2833" w:rsidRDefault="004320BA" w:rsidP="00FF2833">
      <w:pPr>
        <w:spacing w:before="0" w:after="0" w:line="360" w:lineRule="auto"/>
        <w:ind w:left="1080"/>
        <w:contextualSpacing/>
        <w:rPr>
          <w:rFonts w:eastAsia="Calibri" w:cs="Times New Roman"/>
          <w:color w:val="000000" w:themeColor="text1"/>
          <w:lang w:bidi="en-US"/>
        </w:rPr>
      </w:pPr>
    </w:p>
    <w:p w14:paraId="42ECA87B" w14:textId="680859EE" w:rsidR="00883619" w:rsidRPr="00FF2833" w:rsidRDefault="00883619" w:rsidP="004328CE">
      <w:pPr>
        <w:pStyle w:val="ListParagraph"/>
        <w:rPr>
          <w:lang w:bidi="en-US"/>
        </w:rPr>
      </w:pPr>
      <w:r w:rsidRPr="00FF2833">
        <w:rPr>
          <w:lang w:bidi="en-US"/>
        </w:rPr>
        <w:t>The penalty determined by the jury may include any of the following, singularly or in combination:</w:t>
      </w:r>
    </w:p>
    <w:p w14:paraId="0C084EBA"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Oral or written warning</w:t>
      </w:r>
    </w:p>
    <w:p w14:paraId="35C0F975"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lastRenderedPageBreak/>
        <w:t>Oral or written reprimand</w:t>
      </w:r>
    </w:p>
    <w:p w14:paraId="472EC6B5"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Suspension from future competitions at the Event</w:t>
      </w:r>
    </w:p>
    <w:p w14:paraId="6889F959"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Ejection from the Event</w:t>
      </w:r>
    </w:p>
    <w:p w14:paraId="13AEA34F" w14:textId="58431027" w:rsidR="00883619"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Other appropriate penalty as determined by the jury</w:t>
      </w:r>
    </w:p>
    <w:p w14:paraId="2579C6C3" w14:textId="77777777" w:rsidR="00AE761D" w:rsidRPr="00FF2833" w:rsidRDefault="00AE761D" w:rsidP="00AE761D">
      <w:pPr>
        <w:spacing w:before="0" w:after="0" w:line="360" w:lineRule="auto"/>
        <w:ind w:left="1080"/>
        <w:contextualSpacing/>
        <w:rPr>
          <w:rFonts w:eastAsia="Calibri" w:cs="Times New Roman"/>
          <w:color w:val="000000" w:themeColor="text1"/>
          <w:lang w:bidi="en-US"/>
        </w:rPr>
      </w:pPr>
    </w:p>
    <w:p w14:paraId="3DBE6D11" w14:textId="098D63AC" w:rsidR="00AE761D" w:rsidRDefault="00883619" w:rsidP="004328CE">
      <w:pPr>
        <w:pStyle w:val="ListParagraph"/>
        <w:rPr>
          <w:lang w:bidi="en-US"/>
        </w:rPr>
      </w:pPr>
      <w:r w:rsidRPr="00FF2833">
        <w:rPr>
          <w:lang w:bidi="en-US"/>
        </w:rPr>
        <w:t xml:space="preserve">The jury does not have the authority to determine a penalty that exceeds the duration of the Event. A full written report of the incident and the jury’s decision shall be submitted to </w:t>
      </w:r>
      <w:r w:rsidR="00FC7C5B">
        <w:t>Kanata Nordic Ski Club</w:t>
      </w:r>
      <w:r w:rsidR="00B12F33">
        <w:rPr>
          <w:lang w:bidi="en-US"/>
        </w:rPr>
        <w:t xml:space="preserve"> </w:t>
      </w:r>
      <w:r w:rsidRPr="00FF2833">
        <w:rPr>
          <w:lang w:bidi="en-US"/>
        </w:rPr>
        <w:t>by the Chair of the jury following the conclusion of the Event. Further discipline may then be applied in accordance with the</w:t>
      </w:r>
      <w:r w:rsidRPr="00AE761D">
        <w:rPr>
          <w:i/>
          <w:lang w:bidi="en-US"/>
        </w:rPr>
        <w:t xml:space="preserve"> Discipline and Complaints Policy</w:t>
      </w:r>
      <w:r w:rsidR="00CF22B1" w:rsidRPr="00AE761D">
        <w:rPr>
          <w:i/>
          <w:lang w:bidi="en-US"/>
        </w:rPr>
        <w:t xml:space="preserve"> </w:t>
      </w:r>
      <w:r w:rsidR="00D27D9D" w:rsidRPr="00AE761D">
        <w:rPr>
          <w:iCs/>
          <w:lang w:bidi="en-US"/>
        </w:rPr>
        <w:t>or UCCMS (as administer</w:t>
      </w:r>
      <w:r w:rsidR="00BB76BA" w:rsidRPr="00AE761D">
        <w:rPr>
          <w:iCs/>
          <w:lang w:bidi="en-US"/>
        </w:rPr>
        <w:t>ed</w:t>
      </w:r>
      <w:r w:rsidR="00D27D9D" w:rsidRPr="00AE761D">
        <w:rPr>
          <w:iCs/>
          <w:lang w:bidi="en-US"/>
        </w:rPr>
        <w:t xml:space="preserve"> by the OSIC)</w:t>
      </w:r>
      <w:r w:rsidRPr="00FF2833">
        <w:rPr>
          <w:lang w:bidi="en-US"/>
        </w:rPr>
        <w:t>, if necessary.</w:t>
      </w:r>
    </w:p>
    <w:p w14:paraId="3E41D211" w14:textId="77777777" w:rsidR="00AE761D" w:rsidRDefault="00AE761D" w:rsidP="00A6231A">
      <w:pPr>
        <w:ind w:left="1440"/>
        <w:rPr>
          <w:lang w:bidi="en-US"/>
        </w:rPr>
      </w:pPr>
    </w:p>
    <w:p w14:paraId="3A95BDA9" w14:textId="77777777" w:rsidR="00AE761D" w:rsidRDefault="00883619" w:rsidP="004328CE">
      <w:pPr>
        <w:pStyle w:val="ListParagraph"/>
        <w:rPr>
          <w:lang w:bidi="en-US"/>
        </w:rPr>
      </w:pPr>
      <w:r w:rsidRPr="00FF2833">
        <w:rPr>
          <w:lang w:bidi="en-US"/>
        </w:rPr>
        <w:t>Decisions made pursuant to this Policy may not be appealed.</w:t>
      </w:r>
    </w:p>
    <w:p w14:paraId="6ECF12F3" w14:textId="77777777" w:rsidR="00AE761D" w:rsidRDefault="00AE761D" w:rsidP="00A6231A">
      <w:pPr>
        <w:ind w:left="720"/>
        <w:rPr>
          <w:lang w:bidi="en-US"/>
        </w:rPr>
      </w:pPr>
    </w:p>
    <w:p w14:paraId="5AE0B993" w14:textId="48E58B8C" w:rsidR="00AE761D" w:rsidRPr="00AE761D" w:rsidRDefault="00883619" w:rsidP="004328CE">
      <w:pPr>
        <w:pStyle w:val="ListParagraph"/>
        <w:rPr>
          <w:lang w:bidi="en-US"/>
        </w:rPr>
      </w:pPr>
      <w:r w:rsidRPr="00FF2833">
        <w:rPr>
          <w:lang w:bidi="en-US"/>
        </w:rPr>
        <w:t xml:space="preserve">This Policy does not prohibit other Participants from reporting the same incident to </w:t>
      </w:r>
      <w:r w:rsidR="00FC7C5B">
        <w:t>Kanata Nordic Ski Club</w:t>
      </w:r>
      <w:r w:rsidR="006D4A18">
        <w:t>,</w:t>
      </w:r>
      <w:r w:rsidR="00E47CDB">
        <w:rPr>
          <w:lang w:bidi="en-US"/>
        </w:rPr>
        <w:t xml:space="preserve"> </w:t>
      </w:r>
      <w:r w:rsidR="00FC7C5B">
        <w:rPr>
          <w:lang w:bidi="en-US"/>
        </w:rPr>
        <w:t>Cross Country Ontario</w:t>
      </w:r>
      <w:r w:rsidR="00C63A41">
        <w:rPr>
          <w:lang w:bidi="en-US"/>
        </w:rPr>
        <w:t xml:space="preserve">, </w:t>
      </w:r>
      <w:proofErr w:type="spellStart"/>
      <w:r w:rsidR="00C63A41">
        <w:rPr>
          <w:lang w:bidi="en-US"/>
        </w:rPr>
        <w:t>Nordiq</w:t>
      </w:r>
      <w:proofErr w:type="spellEnd"/>
      <w:r w:rsidR="00C63A41">
        <w:rPr>
          <w:lang w:bidi="en-US"/>
        </w:rPr>
        <w:t xml:space="preserve"> Canada,</w:t>
      </w:r>
      <w:r w:rsidR="00B12F33">
        <w:rPr>
          <w:lang w:bidi="en-US"/>
        </w:rPr>
        <w:t xml:space="preserve"> </w:t>
      </w:r>
      <w:r w:rsidR="00BB76BA" w:rsidRPr="00FF2833">
        <w:rPr>
          <w:lang w:bidi="en-US"/>
        </w:rPr>
        <w:t>or the OSIC, as applicable,</w:t>
      </w:r>
      <w:r w:rsidRPr="00FF2833">
        <w:rPr>
          <w:lang w:bidi="en-US"/>
        </w:rPr>
        <w:t xml:space="preserve"> to be addressed as a formal complaint under the</w:t>
      </w:r>
      <w:r w:rsidRPr="00AE761D">
        <w:rPr>
          <w:i/>
          <w:lang w:bidi="en-US"/>
        </w:rPr>
        <w:t xml:space="preserve"> Discipline and Complaints Policy</w:t>
      </w:r>
      <w:r w:rsidR="00BB76BA" w:rsidRPr="00AE761D">
        <w:rPr>
          <w:i/>
          <w:lang w:bidi="en-US"/>
        </w:rPr>
        <w:t xml:space="preserve"> </w:t>
      </w:r>
      <w:r w:rsidR="00BB76BA" w:rsidRPr="00AE761D">
        <w:rPr>
          <w:iCs/>
          <w:lang w:bidi="en-US"/>
        </w:rPr>
        <w:t>or the UCCMS (as administered by the OSIC)</w:t>
      </w:r>
      <w:r w:rsidRPr="00AE761D">
        <w:rPr>
          <w:i/>
          <w:lang w:bidi="en-US"/>
        </w:rPr>
        <w:t>.</w:t>
      </w:r>
    </w:p>
    <w:p w14:paraId="5E569415" w14:textId="77777777" w:rsidR="00AE761D" w:rsidRPr="00AE761D" w:rsidRDefault="00AE761D" w:rsidP="00A6231A">
      <w:pPr>
        <w:ind w:left="1440"/>
        <w:rPr>
          <w:lang w:bidi="en-US"/>
        </w:rPr>
      </w:pPr>
    </w:p>
    <w:p w14:paraId="1F6A970C" w14:textId="529E4C47" w:rsidR="00883619" w:rsidRPr="00FF2833" w:rsidRDefault="00883619" w:rsidP="004328CE">
      <w:pPr>
        <w:pStyle w:val="ListParagraph"/>
        <w:rPr>
          <w:lang w:bidi="en-US"/>
        </w:rPr>
      </w:pPr>
      <w:r w:rsidRPr="00FF2833">
        <w:rPr>
          <w:lang w:bidi="en-US"/>
        </w:rPr>
        <w:t xml:space="preserve"> </w:t>
      </w:r>
      <w:r w:rsidR="00FC7C5B">
        <w:t>Kanata Nordic Ski Club</w:t>
      </w:r>
      <w:r w:rsidR="00C63A41">
        <w:rPr>
          <w:lang w:bidi="en-US"/>
        </w:rPr>
        <w:t xml:space="preserve"> </w:t>
      </w:r>
      <w:r w:rsidRPr="00FF2833">
        <w:rPr>
          <w:lang w:bidi="en-US"/>
        </w:rPr>
        <w:t>shall record and maintain records of all reported incidents.</w:t>
      </w:r>
    </w:p>
    <w:p w14:paraId="57316240" w14:textId="20297CB1" w:rsidR="00883619" w:rsidRPr="00FF2833" w:rsidRDefault="00883619" w:rsidP="00FF2833">
      <w:pPr>
        <w:pStyle w:val="Heading1"/>
        <w:spacing w:line="360" w:lineRule="auto"/>
        <w:rPr>
          <w:color w:val="000000" w:themeColor="text1"/>
          <w:lang w:bidi="en-US"/>
        </w:rPr>
      </w:pPr>
      <w:bookmarkStart w:id="4" w:name="_Toc125044822"/>
      <w:r w:rsidRPr="00FF2833">
        <w:rPr>
          <w:color w:val="000000" w:themeColor="text1"/>
          <w:lang w:bidi="en-US"/>
        </w:rPr>
        <w:t>Timeliness</w:t>
      </w:r>
      <w:bookmarkEnd w:id="4"/>
    </w:p>
    <w:p w14:paraId="3650A82B" w14:textId="77777777" w:rsidR="00AE761D" w:rsidRDefault="00883619" w:rsidP="004328CE">
      <w:pPr>
        <w:pStyle w:val="ListParagraph"/>
        <w:rPr>
          <w:lang w:bidi="en-US"/>
        </w:rPr>
      </w:pPr>
      <w:bookmarkStart w:id="5" w:name="_Hlk42724957"/>
      <w:r w:rsidRPr="00FF2833">
        <w:rPr>
          <w:lang w:bidi="en-US"/>
        </w:rPr>
        <w:t xml:space="preserve">The procedures outlined in this Procedure are Event-specific and therefore shall be exercised and implemented as soon as it is reasonable to do so. The final decision of the jury must be reached and communicated to the Parties prior to the conclusion of the event in order for it to be effective. </w:t>
      </w:r>
    </w:p>
    <w:p w14:paraId="54238FA1" w14:textId="77777777" w:rsidR="00AE761D" w:rsidRDefault="00AE761D" w:rsidP="00A6231A">
      <w:pPr>
        <w:ind w:left="720"/>
        <w:rPr>
          <w:lang w:bidi="en-US"/>
        </w:rPr>
      </w:pPr>
    </w:p>
    <w:p w14:paraId="460035DB" w14:textId="660972A6" w:rsidR="00883619" w:rsidRPr="00FF2833" w:rsidRDefault="00883619" w:rsidP="004328CE">
      <w:pPr>
        <w:pStyle w:val="ListParagraph"/>
        <w:rPr>
          <w:lang w:bidi="en-US"/>
        </w:rPr>
      </w:pPr>
      <w:r w:rsidRPr="00FF2833">
        <w:rPr>
          <w:lang w:bidi="en-US"/>
        </w:rPr>
        <w:t>Decisions issued by the jury after the conclusion of the event will not be enforceable</w:t>
      </w:r>
      <w:bookmarkEnd w:id="5"/>
      <w:r w:rsidRPr="00FF2833">
        <w:rPr>
          <w:lang w:bidi="en-US"/>
        </w:rPr>
        <w:t xml:space="preserve">. </w:t>
      </w:r>
    </w:p>
    <w:p w14:paraId="6F4829CD" w14:textId="4E05BCE2" w:rsidR="007E7D17" w:rsidRPr="00FF2833" w:rsidRDefault="007E7D17" w:rsidP="00FF2833">
      <w:pPr>
        <w:pStyle w:val="Heading1"/>
        <w:rPr>
          <w:color w:val="000000" w:themeColor="text1"/>
          <w:lang w:bidi="en-US"/>
        </w:rPr>
      </w:pPr>
      <w:bookmarkStart w:id="6" w:name="_Toc125044823"/>
      <w:r w:rsidRPr="00FF2833">
        <w:rPr>
          <w:color w:val="000000" w:themeColor="text1"/>
          <w:lang w:bidi="en-US"/>
        </w:rPr>
        <w:lastRenderedPageBreak/>
        <w:t>Privacy</w:t>
      </w:r>
      <w:bookmarkEnd w:id="6"/>
    </w:p>
    <w:p w14:paraId="3D7D0D42" w14:textId="6DF0DDC3" w:rsidR="00607D0D" w:rsidRPr="00FC7C5B" w:rsidRDefault="007E7D17" w:rsidP="00FF2833">
      <w:pPr>
        <w:pStyle w:val="ListParagraph"/>
      </w:pPr>
      <w:r w:rsidRPr="00FF2833">
        <w:t>The collection, use and disclosure of any personal information pursuant to this Policy is subject to</w:t>
      </w:r>
      <w:r w:rsidR="00C63A41">
        <w:t xml:space="preserve"> </w:t>
      </w:r>
      <w:r w:rsidR="00FC7C5B">
        <w:t xml:space="preserve">Kanata Nordic Ski </w:t>
      </w:r>
      <w:bookmarkStart w:id="7" w:name="_GoBack"/>
      <w:bookmarkEnd w:id="7"/>
      <w:r w:rsidR="00FC7C5B" w:rsidRPr="00FC7C5B">
        <w:t>Club</w:t>
      </w:r>
      <w:r w:rsidRPr="00FC7C5B">
        <w:t xml:space="preserve">’s </w:t>
      </w:r>
      <w:r w:rsidR="00FC7C5B" w:rsidRPr="00FC7C5B">
        <w:t>usual policies and practices regarding private and/or confidential information</w:t>
      </w:r>
      <w:r w:rsidR="00FC7C5B" w:rsidRPr="00FC7C5B">
        <w:t>.</w:t>
      </w:r>
    </w:p>
    <w:sectPr w:rsidR="00607D0D" w:rsidRPr="00FC7C5B"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069CB" w14:textId="77777777" w:rsidR="00082294" w:rsidRDefault="00082294" w:rsidP="00034272">
      <w:r>
        <w:separator/>
      </w:r>
    </w:p>
  </w:endnote>
  <w:endnote w:type="continuationSeparator" w:id="0">
    <w:p w14:paraId="09B92E90" w14:textId="77777777" w:rsidR="00082294" w:rsidRDefault="00082294"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506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AADE"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69D07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8936C" w14:textId="58ABBCDB" w:rsidR="00607D0D" w:rsidRPr="002B48A1" w:rsidRDefault="00FC7C5B" w:rsidP="00034272">
    <w:pPr>
      <w:pStyle w:val="Footer"/>
      <w:ind w:right="360"/>
      <w:rPr>
        <w:sz w:val="18"/>
        <w:szCs w:val="18"/>
        <w:lang w:val="fr-CA"/>
      </w:rPr>
    </w:pPr>
    <w:proofErr w:type="spellStart"/>
    <w:r>
      <w:rPr>
        <w:b/>
        <w:sz w:val="18"/>
        <w:szCs w:val="18"/>
        <w:lang w:val="fr-CA"/>
      </w:rPr>
      <w:t>Kanata</w:t>
    </w:r>
    <w:proofErr w:type="spellEnd"/>
    <w:r>
      <w:rPr>
        <w:b/>
        <w:sz w:val="18"/>
        <w:szCs w:val="18"/>
        <w:lang w:val="fr-CA"/>
      </w:rPr>
      <w:t xml:space="preserve"> </w:t>
    </w:r>
    <w:proofErr w:type="spellStart"/>
    <w:r>
      <w:rPr>
        <w:b/>
        <w:sz w:val="18"/>
        <w:szCs w:val="18"/>
        <w:lang w:val="fr-CA"/>
      </w:rPr>
      <w:t>Nordic</w:t>
    </w:r>
    <w:proofErr w:type="spellEnd"/>
    <w:r>
      <w:rPr>
        <w:b/>
        <w:sz w:val="18"/>
        <w:szCs w:val="18"/>
        <w:lang w:val="fr-CA"/>
      </w:rPr>
      <w:t xml:space="preserve"> Ski Club</w:t>
    </w:r>
    <w:r w:rsidR="00607D0D" w:rsidRPr="002B48A1">
      <w:rPr>
        <w:b/>
        <w:sz w:val="18"/>
        <w:szCs w:val="18"/>
        <w:lang w:val="fr-CA"/>
      </w:rPr>
      <w:tab/>
    </w:r>
    <w:r w:rsidR="00607D0D" w:rsidRPr="002B48A1">
      <w:rPr>
        <w:b/>
        <w:sz w:val="18"/>
        <w:szCs w:val="18"/>
        <w:lang w:val="fr-CA"/>
      </w:rPr>
      <w:tab/>
    </w:r>
    <w:proofErr w:type="spellStart"/>
    <w:r w:rsidR="00E33075">
      <w:rPr>
        <w:b/>
        <w:sz w:val="18"/>
        <w:szCs w:val="18"/>
        <w:lang w:val="fr-CA"/>
      </w:rPr>
      <w:t>Event</w:t>
    </w:r>
    <w:proofErr w:type="spellEnd"/>
    <w:r w:rsidR="005D305A">
      <w:rPr>
        <w:b/>
        <w:sz w:val="18"/>
        <w:szCs w:val="18"/>
        <w:lang w:val="fr-CA"/>
      </w:rPr>
      <w:t xml:space="preserve"> </w:t>
    </w:r>
    <w:r w:rsidR="00E33075">
      <w:rPr>
        <w:b/>
        <w:sz w:val="18"/>
        <w:szCs w:val="18"/>
        <w:lang w:val="fr-CA"/>
      </w:rPr>
      <w:t xml:space="preserve">Discipline </w:t>
    </w:r>
    <w:proofErr w:type="spellStart"/>
    <w:r w:rsidR="00E33075">
      <w:rPr>
        <w:b/>
        <w:sz w:val="18"/>
        <w:szCs w:val="18"/>
        <w:lang w:val="fr-CA"/>
      </w:rPr>
      <w:t>Procedure</w:t>
    </w:r>
    <w:r w:rsidR="00287FC6">
      <w:rPr>
        <w:b/>
        <w:sz w:val="18"/>
        <w:szCs w:val="18"/>
        <w:lang w:val="fr-CA"/>
      </w:rPr>
      <w:t>s</w:t>
    </w:r>
    <w:proofErr w:type="spellEnd"/>
    <w:r w:rsidR="00607D0D" w:rsidRPr="002B48A1">
      <w:rPr>
        <w:b/>
        <w:sz w:val="18"/>
        <w:szCs w:val="18"/>
        <w:lang w:val="fr-CA"/>
      </w:rPr>
      <w:t xml:space="preserve"> </w:t>
    </w:r>
    <w:proofErr w:type="spellStart"/>
    <w:r>
      <w:rPr>
        <w:color w:val="000000" w:themeColor="text1"/>
        <w:sz w:val="18"/>
        <w:szCs w:val="18"/>
        <w:lang w:val="fr-CA"/>
      </w:rPr>
      <w:t>November</w:t>
    </w:r>
    <w:proofErr w:type="spellEnd"/>
    <w:r>
      <w:rPr>
        <w:color w:val="000000" w:themeColor="text1"/>
        <w:sz w:val="18"/>
        <w:szCs w:val="18"/>
        <w:lang w:val="fr-CA"/>
      </w:rPr>
      <w:t xml:space="preserve"> 1, 2023</w:t>
    </w:r>
    <w:r w:rsidR="00607D0D" w:rsidRPr="002B48A1">
      <w:rPr>
        <w:sz w:val="18"/>
        <w:szCs w:val="18"/>
        <w:lang w:val="fr-CA"/>
      </w:rPr>
      <w:t xml:space="preserve">|  </w:t>
    </w:r>
    <w:r w:rsidR="00607D0D" w:rsidRPr="00C05573">
      <w:rPr>
        <w:rStyle w:val="PageNumber"/>
        <w:b/>
        <w:color w:val="E12727"/>
        <w:sz w:val="18"/>
        <w:szCs w:val="18"/>
      </w:rPr>
      <w:fldChar w:fldCharType="begin"/>
    </w:r>
    <w:r w:rsidR="00607D0D" w:rsidRPr="002B48A1">
      <w:rPr>
        <w:rStyle w:val="PageNumber"/>
        <w:b/>
        <w:color w:val="E12727"/>
        <w:sz w:val="18"/>
        <w:szCs w:val="18"/>
        <w:lang w:val="fr-CA"/>
      </w:rPr>
      <w:instrText xml:space="preserve"> PAGE </w:instrText>
    </w:r>
    <w:r w:rsidR="00607D0D" w:rsidRPr="00C05573">
      <w:rPr>
        <w:rStyle w:val="PageNumber"/>
        <w:b/>
        <w:color w:val="E12727"/>
        <w:sz w:val="18"/>
        <w:szCs w:val="18"/>
      </w:rPr>
      <w:fldChar w:fldCharType="separate"/>
    </w:r>
    <w:r w:rsidR="00397BCD" w:rsidRPr="002B48A1">
      <w:rPr>
        <w:rStyle w:val="PageNumber"/>
        <w:b/>
        <w:noProof/>
        <w:color w:val="E12727"/>
        <w:sz w:val="18"/>
        <w:szCs w:val="18"/>
        <w:lang w:val="fr-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AE54A" w14:textId="6316D5DB"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7561BFDE" wp14:editId="420AA42E">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85F8520"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A5412" w14:textId="77777777" w:rsidR="00082294" w:rsidRDefault="00082294" w:rsidP="00034272">
      <w:r>
        <w:separator/>
      </w:r>
    </w:p>
  </w:footnote>
  <w:footnote w:type="continuationSeparator" w:id="0">
    <w:p w14:paraId="4DDBB3C3" w14:textId="77777777" w:rsidR="00082294" w:rsidRDefault="00082294"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4BACE" w14:textId="758EEE7C"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2D6CA"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01BC09FA" wp14:editId="25D7657B">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6DB6B462" w14:textId="6B728A59" w:rsidR="00607D0D" w:rsidRDefault="005270E4">
    <w:pPr>
      <w:pStyle w:val="Header"/>
    </w:pPr>
    <w:r>
      <w:rPr>
        <w:noProof/>
        <w:lang w:val="en-CA" w:eastAsia="en-CA"/>
      </w:rPr>
      <mc:AlternateContent>
        <mc:Choice Requires="wps">
          <w:drawing>
            <wp:anchor distT="0" distB="0" distL="114300" distR="114300" simplePos="0" relativeHeight="251661312" behindDoc="0" locked="0" layoutInCell="1" allowOverlap="1" wp14:anchorId="015F35D3" wp14:editId="50447AA6">
              <wp:simplePos x="0" y="0"/>
              <wp:positionH relativeFrom="column">
                <wp:posOffset>-1143000</wp:posOffset>
              </wp:positionH>
              <wp:positionV relativeFrom="paragraph">
                <wp:posOffset>2414270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AC950"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1pt" to="378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535CF939" wp14:editId="24325A1E">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30711C6"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6A68BA"/>
    <w:multiLevelType w:val="hybridMultilevel"/>
    <w:tmpl w:val="53A68F3E"/>
    <w:lvl w:ilvl="0" w:tplc="D952D366">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412A6"/>
    <w:multiLevelType w:val="hybridMultilevel"/>
    <w:tmpl w:val="B018FA0E"/>
    <w:lvl w:ilvl="0" w:tplc="87FA00F2">
      <w:start w:val="1"/>
      <w:numFmt w:val="decimal"/>
      <w:lvlText w:val="%1."/>
      <w:lvlJc w:val="left"/>
      <w:pPr>
        <w:ind w:left="720" w:hanging="360"/>
      </w:pPr>
      <w:rPr>
        <w:rFonts w:ascii="Calibri" w:eastAsiaTheme="minorEastAsia" w:hAnsi="Calibri" w:cstheme="minorBidi"/>
        <w:b w:val="0"/>
        <w:bCs w:val="0"/>
        <w:i w:val="0"/>
        <w:iCs w:val="0"/>
      </w:rPr>
    </w:lvl>
    <w:lvl w:ilvl="1" w:tplc="B42EC682">
      <w:start w:val="1"/>
      <w:numFmt w:val="decimal"/>
      <w:lvlText w:val="%2."/>
      <w:lvlJc w:val="left"/>
      <w:pPr>
        <w:ind w:left="1440" w:hanging="360"/>
      </w:pPr>
      <w:rPr>
        <w:rFonts w:ascii="Calibri" w:eastAsiaTheme="minorEastAsia" w:hAnsi="Calibri" w:cstheme="minorBidi"/>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3568B"/>
    <w:multiLevelType w:val="hybridMultilevel"/>
    <w:tmpl w:val="5DFAD3A2"/>
    <w:lvl w:ilvl="0" w:tplc="FFFFFFFF">
      <w:start w:val="1"/>
      <w:numFmt w:val="decimal"/>
      <w:lvlText w:val="%1."/>
      <w:lvlJc w:val="left"/>
      <w:pPr>
        <w:ind w:left="720" w:hanging="360"/>
      </w:pPr>
    </w:lvl>
    <w:lvl w:ilvl="1" w:tplc="90605AE6">
      <w:start w:val="1"/>
      <w:numFmt w:val="lowerLetter"/>
      <w:lvlText w:val="%2)"/>
      <w:lvlJc w:val="left"/>
      <w:pPr>
        <w:ind w:left="1440" w:hanging="360"/>
      </w:pPr>
      <w:rPr>
        <w:rFonts w:hint="default"/>
        <w:b w:val="0"/>
        <w:sz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53410B"/>
    <w:multiLevelType w:val="hybridMultilevel"/>
    <w:tmpl w:val="5D68B6CE"/>
    <w:lvl w:ilvl="0" w:tplc="7B26F43E">
      <w:start w:val="1"/>
      <w:numFmt w:val="decimal"/>
      <w:pStyle w:val="ListParagraph"/>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1E67AA"/>
    <w:multiLevelType w:val="hybridMultilevel"/>
    <w:tmpl w:val="7F542388"/>
    <w:lvl w:ilvl="0" w:tplc="5A5E366A">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187E6A"/>
    <w:multiLevelType w:val="hybridMultilevel"/>
    <w:tmpl w:val="C82E18FA"/>
    <w:lvl w:ilvl="0" w:tplc="B23E8786">
      <w:start w:val="1"/>
      <w:numFmt w:val="decimal"/>
      <w:lvlText w:val="%1."/>
      <w:lvlJc w:val="left"/>
      <w:pPr>
        <w:ind w:left="720" w:hanging="360"/>
      </w:pPr>
      <w:rPr>
        <w:rFonts w:ascii="Calibri" w:eastAsiaTheme="minorEastAsia" w:hAnsi="Calibri" w:cstheme="minorBidi"/>
        <w:b w:val="0"/>
        <w:bCs w:val="0"/>
        <w:i w:val="0"/>
        <w:iCs w:val="0"/>
      </w:rPr>
    </w:lvl>
    <w:lvl w:ilvl="1" w:tplc="10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0D3B15"/>
    <w:multiLevelType w:val="hybridMultilevel"/>
    <w:tmpl w:val="A8AA2A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D645D0"/>
    <w:multiLevelType w:val="hybridMultilevel"/>
    <w:tmpl w:val="A322E152"/>
    <w:lvl w:ilvl="0" w:tplc="DC5AECB8">
      <w:start w:val="1"/>
      <w:numFmt w:val="decimal"/>
      <w:lvlText w:val="%1."/>
      <w:lvlJc w:val="left"/>
      <w:pPr>
        <w:tabs>
          <w:tab w:val="num" w:pos="360"/>
        </w:tabs>
        <w:ind w:left="360" w:hanging="360"/>
      </w:pPr>
      <w:rPr>
        <w:rFonts w:hint="default"/>
        <w:b w:val="0"/>
        <w:color w:val="auto"/>
      </w:rPr>
    </w:lvl>
    <w:lvl w:ilvl="1" w:tplc="04090017">
      <w:start w:val="1"/>
      <w:numFmt w:val="lowerLetter"/>
      <w:lvlText w:val="%2)"/>
      <w:lvlJc w:val="left"/>
      <w:pPr>
        <w:tabs>
          <w:tab w:val="num" w:pos="720"/>
        </w:tabs>
        <w:ind w:left="720" w:hanging="360"/>
      </w:pPr>
      <w:rPr>
        <w:rFonts w:hint="default"/>
        <w:b w:val="0"/>
      </w:rPr>
    </w:lvl>
    <w:lvl w:ilvl="2" w:tplc="0409001B">
      <w:start w:val="1"/>
      <w:numFmt w:val="lowerRoman"/>
      <w:lvlText w:val="%3."/>
      <w:lvlJc w:val="left"/>
      <w:pPr>
        <w:tabs>
          <w:tab w:val="num" w:pos="900"/>
        </w:tabs>
        <w:ind w:left="900" w:hanging="180"/>
      </w:pPr>
      <w:rPr>
        <w:rFonts w:hint="default"/>
      </w:rPr>
    </w:lvl>
    <w:lvl w:ilvl="3" w:tplc="0409000F">
      <w:start w:val="1"/>
      <w:numFmt w:val="lowerLetter"/>
      <w:lvlText w:val="%4)"/>
      <w:lvlJc w:val="left"/>
      <w:pPr>
        <w:tabs>
          <w:tab w:val="num" w:pos="644"/>
        </w:tabs>
        <w:ind w:left="644" w:hanging="360"/>
      </w:pPr>
      <w:rPr>
        <w:rFonts w:ascii="Arial Narrow" w:eastAsia="Times New Roman" w:hAnsi="Arial Narrow" w:cs="Times New Roman" w:hint="default"/>
        <w:b w:val="0"/>
        <w:color w:val="auto"/>
      </w:rPr>
    </w:lvl>
    <w:lvl w:ilvl="4" w:tplc="04090019">
      <w:start w:val="1"/>
      <w:numFmt w:val="lowerRoman"/>
      <w:lvlText w:val="%5."/>
      <w:lvlJc w:val="left"/>
      <w:pPr>
        <w:ind w:left="1440" w:hanging="720"/>
      </w:pPr>
      <w:rPr>
        <w:rFonts w:hint="default"/>
        <w:b w:val="0"/>
        <w:bCs w:val="0"/>
        <w:i w:val="0"/>
        <w:iCs w:val="0"/>
        <w:strike w:val="0"/>
        <w:color w:val="000000"/>
        <w:sz w:val="20"/>
        <w:szCs w:val="20"/>
        <w:u w:val="none"/>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12BFB"/>
    <w:multiLevelType w:val="hybridMultilevel"/>
    <w:tmpl w:val="0400E1A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C009AD"/>
    <w:multiLevelType w:val="hybridMultilevel"/>
    <w:tmpl w:val="CAF009B6"/>
    <w:lvl w:ilvl="0" w:tplc="FFFFFFFF">
      <w:start w:val="1"/>
      <w:numFmt w:val="decimal"/>
      <w:lvlText w:val="%1."/>
      <w:lvlJc w:val="left"/>
      <w:pPr>
        <w:ind w:left="720" w:hanging="360"/>
      </w:pPr>
      <w:rPr>
        <w:rFonts w:ascii="Calibri" w:eastAsiaTheme="minorEastAsia" w:hAnsi="Calibri" w:cstheme="minorBidi"/>
        <w:b w:val="0"/>
        <w:bCs w:val="0"/>
        <w:i w:val="0"/>
        <w:iCs w:val="0"/>
      </w:rPr>
    </w:lvl>
    <w:lvl w:ilvl="1" w:tplc="CBF2B796">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4"/>
  </w:num>
  <w:num w:numId="4">
    <w:abstractNumId w:val="1"/>
  </w:num>
  <w:num w:numId="5">
    <w:abstractNumId w:val="10"/>
  </w:num>
  <w:num w:numId="6">
    <w:abstractNumId w:val="19"/>
  </w:num>
  <w:num w:numId="7">
    <w:abstractNumId w:val="2"/>
  </w:num>
  <w:num w:numId="8">
    <w:abstractNumId w:val="30"/>
  </w:num>
  <w:num w:numId="9">
    <w:abstractNumId w:val="20"/>
  </w:num>
  <w:num w:numId="10">
    <w:abstractNumId w:val="11"/>
  </w:num>
  <w:num w:numId="11">
    <w:abstractNumId w:val="4"/>
  </w:num>
  <w:num w:numId="12">
    <w:abstractNumId w:val="16"/>
  </w:num>
  <w:num w:numId="13">
    <w:abstractNumId w:val="29"/>
  </w:num>
  <w:num w:numId="14">
    <w:abstractNumId w:val="9"/>
  </w:num>
  <w:num w:numId="15">
    <w:abstractNumId w:val="7"/>
  </w:num>
  <w:num w:numId="16">
    <w:abstractNumId w:val="13"/>
  </w:num>
  <w:num w:numId="17">
    <w:abstractNumId w:val="23"/>
  </w:num>
  <w:num w:numId="18">
    <w:abstractNumId w:val="25"/>
  </w:num>
  <w:num w:numId="19">
    <w:abstractNumId w:val="24"/>
  </w:num>
  <w:num w:numId="20">
    <w:abstractNumId w:val="26"/>
  </w:num>
  <w:num w:numId="21">
    <w:abstractNumId w:val="15"/>
  </w:num>
  <w:num w:numId="22">
    <w:abstractNumId w:val="27"/>
  </w:num>
  <w:num w:numId="23">
    <w:abstractNumId w:val="22"/>
  </w:num>
  <w:num w:numId="24">
    <w:abstractNumId w:val="18"/>
  </w:num>
  <w:num w:numId="25">
    <w:abstractNumId w:val="6"/>
  </w:num>
  <w:num w:numId="26">
    <w:abstractNumId w:val="21"/>
  </w:num>
  <w:num w:numId="27">
    <w:abstractNumId w:val="21"/>
    <w:lvlOverride w:ilvl="0">
      <w:startOverride w:val="1"/>
    </w:lvlOverride>
  </w:num>
  <w:num w:numId="28">
    <w:abstractNumId w:val="17"/>
  </w:num>
  <w:num w:numId="29">
    <w:abstractNumId w:val="28"/>
  </w:num>
  <w:num w:numId="30">
    <w:abstractNumId w:val="3"/>
  </w:num>
  <w:num w:numId="31">
    <w:abstractNumId w:val="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30"/>
    <w:rsid w:val="00034272"/>
    <w:rsid w:val="00034B25"/>
    <w:rsid w:val="00056ABE"/>
    <w:rsid w:val="00082294"/>
    <w:rsid w:val="00082A44"/>
    <w:rsid w:val="000B2B96"/>
    <w:rsid w:val="0011008D"/>
    <w:rsid w:val="00117AB4"/>
    <w:rsid w:val="00125353"/>
    <w:rsid w:val="001446B7"/>
    <w:rsid w:val="001555CF"/>
    <w:rsid w:val="0017248A"/>
    <w:rsid w:val="001B71D5"/>
    <w:rsid w:val="001E66F4"/>
    <w:rsid w:val="00210929"/>
    <w:rsid w:val="00214945"/>
    <w:rsid w:val="00226388"/>
    <w:rsid w:val="00253714"/>
    <w:rsid w:val="00287FC6"/>
    <w:rsid w:val="002A2DE0"/>
    <w:rsid w:val="002B46DE"/>
    <w:rsid w:val="002B48A1"/>
    <w:rsid w:val="002D2ED4"/>
    <w:rsid w:val="002D4AE6"/>
    <w:rsid w:val="00304C34"/>
    <w:rsid w:val="0033237D"/>
    <w:rsid w:val="00355FF7"/>
    <w:rsid w:val="00384117"/>
    <w:rsid w:val="00397BCD"/>
    <w:rsid w:val="00397C80"/>
    <w:rsid w:val="003D5B87"/>
    <w:rsid w:val="00402030"/>
    <w:rsid w:val="004205ED"/>
    <w:rsid w:val="004320BA"/>
    <w:rsid w:val="004328CE"/>
    <w:rsid w:val="00435367"/>
    <w:rsid w:val="00435BA9"/>
    <w:rsid w:val="00450D95"/>
    <w:rsid w:val="004566C1"/>
    <w:rsid w:val="00475270"/>
    <w:rsid w:val="004C2500"/>
    <w:rsid w:val="004E4472"/>
    <w:rsid w:val="00501948"/>
    <w:rsid w:val="00505B3A"/>
    <w:rsid w:val="005270E4"/>
    <w:rsid w:val="0053606B"/>
    <w:rsid w:val="00540416"/>
    <w:rsid w:val="005539BF"/>
    <w:rsid w:val="00567051"/>
    <w:rsid w:val="00571C91"/>
    <w:rsid w:val="005C476F"/>
    <w:rsid w:val="005D305A"/>
    <w:rsid w:val="00607D0D"/>
    <w:rsid w:val="00614803"/>
    <w:rsid w:val="00635465"/>
    <w:rsid w:val="006440DD"/>
    <w:rsid w:val="00675132"/>
    <w:rsid w:val="006B3356"/>
    <w:rsid w:val="006D13B5"/>
    <w:rsid w:val="006D4A18"/>
    <w:rsid w:val="007D34BF"/>
    <w:rsid w:val="007E5E36"/>
    <w:rsid w:val="007E7D17"/>
    <w:rsid w:val="007F0C3D"/>
    <w:rsid w:val="008315BD"/>
    <w:rsid w:val="00883619"/>
    <w:rsid w:val="008B23E4"/>
    <w:rsid w:val="00921EAB"/>
    <w:rsid w:val="0094745E"/>
    <w:rsid w:val="009B3FEF"/>
    <w:rsid w:val="009C5DD9"/>
    <w:rsid w:val="00A329EA"/>
    <w:rsid w:val="00A6231A"/>
    <w:rsid w:val="00A71778"/>
    <w:rsid w:val="00A72AB3"/>
    <w:rsid w:val="00A86A84"/>
    <w:rsid w:val="00A9087F"/>
    <w:rsid w:val="00AA4037"/>
    <w:rsid w:val="00AA4F2A"/>
    <w:rsid w:val="00AB1065"/>
    <w:rsid w:val="00AB323C"/>
    <w:rsid w:val="00AD1E9D"/>
    <w:rsid w:val="00AE761D"/>
    <w:rsid w:val="00B12F33"/>
    <w:rsid w:val="00B22523"/>
    <w:rsid w:val="00B33653"/>
    <w:rsid w:val="00B3485F"/>
    <w:rsid w:val="00B354F4"/>
    <w:rsid w:val="00B408F7"/>
    <w:rsid w:val="00B53980"/>
    <w:rsid w:val="00B6070E"/>
    <w:rsid w:val="00B74F41"/>
    <w:rsid w:val="00B75C27"/>
    <w:rsid w:val="00B76A0F"/>
    <w:rsid w:val="00B81A77"/>
    <w:rsid w:val="00BB76BA"/>
    <w:rsid w:val="00BC6E40"/>
    <w:rsid w:val="00BE1BE2"/>
    <w:rsid w:val="00BF38D7"/>
    <w:rsid w:val="00C05551"/>
    <w:rsid w:val="00C05573"/>
    <w:rsid w:val="00C63A41"/>
    <w:rsid w:val="00C90587"/>
    <w:rsid w:val="00C94B88"/>
    <w:rsid w:val="00CA5D04"/>
    <w:rsid w:val="00CA6993"/>
    <w:rsid w:val="00CB19B1"/>
    <w:rsid w:val="00CC00CA"/>
    <w:rsid w:val="00CF1EBF"/>
    <w:rsid w:val="00CF22B1"/>
    <w:rsid w:val="00D00D41"/>
    <w:rsid w:val="00D071E7"/>
    <w:rsid w:val="00D2236B"/>
    <w:rsid w:val="00D27D9D"/>
    <w:rsid w:val="00D308CB"/>
    <w:rsid w:val="00D4135C"/>
    <w:rsid w:val="00D5037A"/>
    <w:rsid w:val="00D52599"/>
    <w:rsid w:val="00D64E28"/>
    <w:rsid w:val="00D67271"/>
    <w:rsid w:val="00D6735A"/>
    <w:rsid w:val="00DA3987"/>
    <w:rsid w:val="00DA68FC"/>
    <w:rsid w:val="00DE4204"/>
    <w:rsid w:val="00E14984"/>
    <w:rsid w:val="00E218AC"/>
    <w:rsid w:val="00E2256C"/>
    <w:rsid w:val="00E33075"/>
    <w:rsid w:val="00E36B8D"/>
    <w:rsid w:val="00E4713B"/>
    <w:rsid w:val="00E47CDB"/>
    <w:rsid w:val="00E47F51"/>
    <w:rsid w:val="00E7409A"/>
    <w:rsid w:val="00E85E46"/>
    <w:rsid w:val="00E9505C"/>
    <w:rsid w:val="00E97505"/>
    <w:rsid w:val="00EB6EDA"/>
    <w:rsid w:val="00EB7E48"/>
    <w:rsid w:val="00ED74EC"/>
    <w:rsid w:val="00EF623A"/>
    <w:rsid w:val="00F011CC"/>
    <w:rsid w:val="00F020BF"/>
    <w:rsid w:val="00F04533"/>
    <w:rsid w:val="00F20953"/>
    <w:rsid w:val="00F41DF1"/>
    <w:rsid w:val="00F43397"/>
    <w:rsid w:val="00F45AF6"/>
    <w:rsid w:val="00F80435"/>
    <w:rsid w:val="00FB556F"/>
    <w:rsid w:val="00FC0BD1"/>
    <w:rsid w:val="00FC7C5B"/>
    <w:rsid w:val="00FE39DA"/>
    <w:rsid w:val="00FF02C8"/>
    <w:rsid w:val="00FF283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F7512"/>
  <w15:docId w15:val="{19BA8217-FCBB-42DA-B763-48B0F105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B22523"/>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4328CE"/>
    <w:pPr>
      <w:numPr>
        <w:numId w:val="32"/>
      </w:numPr>
      <w:spacing w:before="0" w:after="0" w:line="360" w:lineRule="auto"/>
      <w:contextualSpacing/>
    </w:pPr>
    <w:rPr>
      <w:color w:val="000000" w:themeColor="text1"/>
    </w:rPr>
  </w:style>
  <w:style w:type="character" w:styleId="LineNumber">
    <w:name w:val="line number"/>
    <w:basedOn w:val="DefaultParagraphFont"/>
    <w:uiPriority w:val="99"/>
    <w:semiHidden/>
    <w:unhideWhenUsed/>
    <w:rsid w:val="00607D0D"/>
  </w:style>
  <w:style w:type="paragraph" w:styleId="Revision">
    <w:name w:val="Revision"/>
    <w:hidden/>
    <w:uiPriority w:val="99"/>
    <w:semiHidden/>
    <w:rsid w:val="00D4135C"/>
    <w:rPr>
      <w:sz w:val="22"/>
    </w:rPr>
  </w:style>
  <w:style w:type="paragraph" w:styleId="FootnoteText">
    <w:name w:val="footnote text"/>
    <w:basedOn w:val="Normal"/>
    <w:link w:val="FootnoteTextChar"/>
    <w:uiPriority w:val="99"/>
    <w:semiHidden/>
    <w:unhideWhenUsed/>
    <w:rsid w:val="005C476F"/>
    <w:pPr>
      <w:spacing w:before="0" w:after="0"/>
    </w:pPr>
    <w:rPr>
      <w:sz w:val="20"/>
      <w:szCs w:val="20"/>
    </w:rPr>
  </w:style>
  <w:style w:type="character" w:customStyle="1" w:styleId="FootnoteTextChar">
    <w:name w:val="Footnote Text Char"/>
    <w:basedOn w:val="DefaultParagraphFont"/>
    <w:link w:val="FootnoteText"/>
    <w:uiPriority w:val="99"/>
    <w:semiHidden/>
    <w:rsid w:val="005C476F"/>
    <w:rPr>
      <w:sz w:val="20"/>
      <w:szCs w:val="20"/>
    </w:rPr>
  </w:style>
  <w:style w:type="character" w:styleId="FootnoteReference">
    <w:name w:val="footnote reference"/>
    <w:basedOn w:val="DefaultParagraphFont"/>
    <w:uiPriority w:val="99"/>
    <w:semiHidden/>
    <w:unhideWhenUsed/>
    <w:rsid w:val="005C476F"/>
    <w:rPr>
      <w:vertAlign w:val="superscript"/>
    </w:rPr>
  </w:style>
  <w:style w:type="paragraph" w:customStyle="1" w:styleId="listroman1">
    <w:name w:val="list roman 1"/>
    <w:basedOn w:val="Normal"/>
    <w:qFormat/>
    <w:rsid w:val="007E7D17"/>
    <w:pPr>
      <w:numPr>
        <w:numId w:val="26"/>
      </w:numPr>
      <w:spacing w:before="0" w:after="0" w:line="360" w:lineRule="auto"/>
      <w:ind w:left="1996" w:hanging="357"/>
      <w:contextualSpacing/>
    </w:pPr>
    <w:rPr>
      <w:rFonts w:eastAsia="Calibri" w:cs="Times New Roman"/>
      <w:lang w:bidi="en-US"/>
    </w:rPr>
  </w:style>
  <w:style w:type="character" w:customStyle="1" w:styleId="ListParagraphChar">
    <w:name w:val="List Paragraph Char"/>
    <w:basedOn w:val="DefaultParagraphFont"/>
    <w:link w:val="ListParagraph"/>
    <w:uiPriority w:val="34"/>
    <w:rsid w:val="004328CE"/>
    <w:rPr>
      <w:color w:val="000000" w:themeColor="text1"/>
      <w:sz w:val="22"/>
    </w:rPr>
  </w:style>
  <w:style w:type="character" w:styleId="CommentReference">
    <w:name w:val="annotation reference"/>
    <w:basedOn w:val="DefaultParagraphFont"/>
    <w:uiPriority w:val="99"/>
    <w:semiHidden/>
    <w:unhideWhenUsed/>
    <w:rsid w:val="00FC0BD1"/>
    <w:rPr>
      <w:sz w:val="16"/>
      <w:szCs w:val="16"/>
    </w:rPr>
  </w:style>
  <w:style w:type="paragraph" w:styleId="CommentText">
    <w:name w:val="annotation text"/>
    <w:basedOn w:val="Normal"/>
    <w:link w:val="CommentTextChar"/>
    <w:uiPriority w:val="99"/>
    <w:unhideWhenUsed/>
    <w:rsid w:val="00FC0BD1"/>
    <w:rPr>
      <w:sz w:val="20"/>
      <w:szCs w:val="20"/>
    </w:rPr>
  </w:style>
  <w:style w:type="character" w:customStyle="1" w:styleId="CommentTextChar">
    <w:name w:val="Comment Text Char"/>
    <w:basedOn w:val="DefaultParagraphFont"/>
    <w:link w:val="CommentText"/>
    <w:uiPriority w:val="99"/>
    <w:rsid w:val="00FC0BD1"/>
    <w:rPr>
      <w:sz w:val="20"/>
      <w:szCs w:val="20"/>
    </w:rPr>
  </w:style>
  <w:style w:type="paragraph" w:styleId="CommentSubject">
    <w:name w:val="annotation subject"/>
    <w:basedOn w:val="CommentText"/>
    <w:next w:val="CommentText"/>
    <w:link w:val="CommentSubjectChar"/>
    <w:uiPriority w:val="99"/>
    <w:semiHidden/>
    <w:unhideWhenUsed/>
    <w:rsid w:val="00FC0BD1"/>
    <w:rPr>
      <w:b/>
      <w:bCs/>
    </w:rPr>
  </w:style>
  <w:style w:type="character" w:customStyle="1" w:styleId="CommentSubjectChar">
    <w:name w:val="Comment Subject Char"/>
    <w:basedOn w:val="CommentTextChar"/>
    <w:link w:val="CommentSubject"/>
    <w:uiPriority w:val="99"/>
    <w:semiHidden/>
    <w:rsid w:val="00FC0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814C96D1-1A04-4610-BA6B-57C23B13E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DC434-B331-2F42-9137-8865B70B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TotalTime>
  <Pages>7</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3</cp:revision>
  <dcterms:created xsi:type="dcterms:W3CDTF">2023-10-31T19:47:00Z</dcterms:created>
  <dcterms:modified xsi:type="dcterms:W3CDTF">2023-10-31T19:49:00Z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